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7"/>
        <w:gridCol w:w="5303"/>
      </w:tblGrid>
      <w:tr w:rsidR="00D370FE" w:rsidRPr="007B6CB0" w14:paraId="7A46AD90" w14:textId="77777777">
        <w:tc>
          <w:tcPr>
            <w:tcW w:w="5307" w:type="dxa"/>
          </w:tcPr>
          <w:p w14:paraId="3C1C45CD" w14:textId="77777777" w:rsidR="00D370FE" w:rsidRPr="007B6CB0" w:rsidRDefault="00D370FE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CANADA</w:t>
            </w:r>
          </w:p>
        </w:tc>
        <w:tc>
          <w:tcPr>
            <w:tcW w:w="5303" w:type="dxa"/>
          </w:tcPr>
          <w:p w14:paraId="23AE8C3C" w14:textId="77777777" w:rsidR="00D370FE" w:rsidRPr="007B6CB0" w:rsidRDefault="00D370FE" w:rsidP="003E045B">
            <w:pPr>
              <w:tabs>
                <w:tab w:val="left" w:pos="5245"/>
              </w:tabs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COUR DU QUÉBEC</w:t>
            </w:r>
          </w:p>
        </w:tc>
      </w:tr>
      <w:tr w:rsidR="00D370FE" w:rsidRPr="007B6CB0" w14:paraId="1E1C953C" w14:textId="77777777">
        <w:tc>
          <w:tcPr>
            <w:tcW w:w="5307" w:type="dxa"/>
          </w:tcPr>
          <w:p w14:paraId="047D705E" w14:textId="77777777" w:rsidR="00D370FE" w:rsidRPr="007B6CB0" w:rsidRDefault="00D370FE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Province de Québec</w:t>
            </w:r>
          </w:p>
        </w:tc>
        <w:tc>
          <w:tcPr>
            <w:tcW w:w="5303" w:type="dxa"/>
          </w:tcPr>
          <w:p w14:paraId="5B4C6DC9" w14:textId="1900313B" w:rsidR="00D370FE" w:rsidRPr="007B6CB0" w:rsidRDefault="00DF3D88" w:rsidP="003E045B">
            <w:pPr>
              <w:tabs>
                <w:tab w:val="left" w:pos="5245"/>
              </w:tabs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TRIBUNAL UNIFIÉ DE LA FAMILLE </w:t>
            </w:r>
          </w:p>
        </w:tc>
      </w:tr>
      <w:tr w:rsidR="00D370FE" w:rsidRPr="007B6CB0" w14:paraId="5B6E0E05" w14:textId="77777777">
        <w:tc>
          <w:tcPr>
            <w:tcW w:w="5307" w:type="dxa"/>
          </w:tcPr>
          <w:p w14:paraId="4995D0C6" w14:textId="2EC1C578" w:rsidR="00D370FE" w:rsidRPr="007B6CB0" w:rsidRDefault="00D370FE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District : </w:t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5303" w:type="dxa"/>
          </w:tcPr>
          <w:p w14:paraId="13771BB1" w14:textId="0F357C1E" w:rsidR="00D370FE" w:rsidRPr="007B6CB0" w:rsidRDefault="009F5473" w:rsidP="003E045B">
            <w:pPr>
              <w:tabs>
                <w:tab w:val="left" w:pos="5245"/>
              </w:tabs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1854227613"/>
                <w:placeholder>
                  <w:docPart w:val="DefaultPlaceholder_-1854013438"/>
                </w:placeholder>
                <w:showingPlcHdr/>
                <w:comboBox>
                  <w:listItem w:value="Choisissez un élément."/>
                  <w:listItem w:displayText="Division civile" w:value="Division civile"/>
                  <w:listItem w:displayText="Division jeunesse" w:value="Division jeunesse"/>
                </w:comboBox>
              </w:sdtPr>
              <w:sdtEndPr/>
              <w:sdtContent>
                <w:r w:rsidR="006D2AA6" w:rsidRPr="007B6CB0">
                  <w:rPr>
                    <w:rFonts w:ascii="Arial" w:eastAsia="Times New Roman" w:hAnsi="Arial" w:cs="Arial"/>
                    <w:sz w:val="20"/>
                    <w:szCs w:val="20"/>
                    <w:lang w:eastAsia="fr-FR"/>
                  </w:rPr>
                  <w:t>Choisissez un élément.</w:t>
                </w:r>
              </w:sdtContent>
            </w:sdt>
          </w:p>
        </w:tc>
      </w:tr>
      <w:tr w:rsidR="00D370FE" w:rsidRPr="007B6CB0" w14:paraId="0D11CDAF" w14:textId="77777777">
        <w:tc>
          <w:tcPr>
            <w:tcW w:w="5307" w:type="dxa"/>
          </w:tcPr>
          <w:p w14:paraId="281CC2EA" w14:textId="3A106F4B" w:rsidR="00D370FE" w:rsidRPr="007B6CB0" w:rsidRDefault="00D370FE">
            <w:pPr>
              <w:tabs>
                <w:tab w:val="left" w:pos="4680"/>
                <w:tab w:val="left" w:pos="5580"/>
              </w:tabs>
              <w:ind w:left="180" w:hanging="180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Localité : </w:t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5303" w:type="dxa"/>
          </w:tcPr>
          <w:p w14:paraId="726E5077" w14:textId="77777777" w:rsidR="00D370FE" w:rsidRPr="007B6CB0" w:rsidRDefault="00D370FE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D370FE" w:rsidRPr="007B6CB0" w14:paraId="284FF26D" w14:textId="77777777">
        <w:tc>
          <w:tcPr>
            <w:tcW w:w="5307" w:type="dxa"/>
          </w:tcPr>
          <w:p w14:paraId="7F0C6E24" w14:textId="7E1559BB" w:rsidR="00D370FE" w:rsidRPr="007B6CB0" w:rsidRDefault="00D370FE">
            <w:pPr>
              <w:tabs>
                <w:tab w:val="left" w:pos="4680"/>
                <w:tab w:val="left" w:pos="5580"/>
              </w:tabs>
              <w:ind w:left="180" w:hanging="180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  <w:r w:rsidRPr="007B6CB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o</w:t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dossier : </w:t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5303" w:type="dxa"/>
          </w:tcPr>
          <w:p w14:paraId="1AEA446E" w14:textId="77777777" w:rsidR="00D370FE" w:rsidRPr="007B6CB0" w:rsidRDefault="00D370FE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14:paraId="1E13F77F" w14:textId="77777777" w:rsidR="00D370FE" w:rsidRPr="007B6CB0" w:rsidRDefault="00D370FE" w:rsidP="00D370FE">
      <w:pPr>
        <w:tabs>
          <w:tab w:val="left" w:pos="5245"/>
        </w:tabs>
        <w:spacing w:after="0" w:line="240" w:lineRule="auto"/>
        <w:ind w:left="180" w:hanging="180"/>
        <w:rPr>
          <w:rFonts w:ascii="Arial" w:eastAsia="Times New Roman" w:hAnsi="Arial" w:cs="Arial"/>
          <w:sz w:val="20"/>
          <w:szCs w:val="20"/>
          <w:lang w:eastAsia="fr-FR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5318"/>
        <w:gridCol w:w="5309"/>
      </w:tblGrid>
      <w:tr w:rsidR="00D370FE" w:rsidRPr="007B6CB0" w14:paraId="5E254DB9" w14:textId="77777777" w:rsidTr="00B846A0">
        <w:tc>
          <w:tcPr>
            <w:tcW w:w="5318" w:type="dxa"/>
          </w:tcPr>
          <w:p w14:paraId="01B74EF0" w14:textId="77777777" w:rsidR="00D370FE" w:rsidRPr="007B6CB0" w:rsidRDefault="00D370FE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1BEC9538" w14:textId="067A6A6F" w:rsidR="00D370FE" w:rsidRPr="007B6CB0" w:rsidRDefault="00C50B6E" w:rsidP="00B846A0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rénom et nom)"/>
                  </w:textInput>
                </w:ffData>
              </w:fldChar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(Prénom et nom)</w:t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C50B6E" w:rsidRPr="007B6CB0" w14:paraId="30284925" w14:textId="77777777" w:rsidTr="00B846A0">
        <w:tc>
          <w:tcPr>
            <w:tcW w:w="5318" w:type="dxa"/>
          </w:tcPr>
          <w:p w14:paraId="7C43E0B3" w14:textId="77777777" w:rsidR="00C50B6E" w:rsidRPr="007B6CB0" w:rsidRDefault="00C50B6E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5310375A" w14:textId="6F275FAF" w:rsidR="00C50B6E" w:rsidRPr="007B6CB0" w:rsidRDefault="00C50B6E" w:rsidP="00B846A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résidant et domicilié au </w:t>
            </w:r>
            <w:r w:rsidR="00B846A0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 complète et district judiciaire"/>
                  </w:textInput>
                </w:ffData>
              </w:fldChar>
            </w:r>
            <w:r w:rsidR="00B846A0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="00B846A0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="00B846A0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="00B846A0"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adresse complète et district judiciaire</w:t>
            </w:r>
            <w:r w:rsidR="00B846A0"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B846A0" w:rsidRPr="007B6CB0" w14:paraId="499043D6" w14:textId="77777777" w:rsidTr="00B846A0">
        <w:tc>
          <w:tcPr>
            <w:tcW w:w="5318" w:type="dxa"/>
          </w:tcPr>
          <w:p w14:paraId="478A6F7B" w14:textId="77777777" w:rsidR="00B846A0" w:rsidRPr="007B6CB0" w:rsidRDefault="00B846A0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24E39322" w14:textId="11488F0F" w:rsidR="00B846A0" w:rsidRPr="007B6CB0" w:rsidRDefault="00096E87" w:rsidP="00096E8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  <w:fldChar w:fldCharType="begin">
                <w:ffData>
                  <w:name w:val="Texte88"/>
                  <w:enabled/>
                  <w:calcOnExit w:val="0"/>
                  <w:textInput>
                    <w:default w:val="Partie demanderesse"/>
                  </w:textInput>
                </w:ffData>
              </w:fldChar>
            </w:r>
            <w:bookmarkStart w:id="0" w:name="Texte88"/>
            <w:r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highlight w:val="lightGray"/>
              </w:rPr>
              <w:t>Partie demanderesse</w:t>
            </w:r>
            <w:r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  <w:fldChar w:fldCharType="end"/>
            </w:r>
            <w:bookmarkEnd w:id="0"/>
          </w:p>
        </w:tc>
      </w:tr>
      <w:tr w:rsidR="002A44AC" w:rsidRPr="007B6CB0" w14:paraId="5A4A53DB" w14:textId="77777777" w:rsidTr="00B846A0">
        <w:tc>
          <w:tcPr>
            <w:tcW w:w="5318" w:type="dxa"/>
          </w:tcPr>
          <w:p w14:paraId="6B8A9947" w14:textId="77777777" w:rsidR="002A44AC" w:rsidRPr="007B6CB0" w:rsidRDefault="002A44AC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3F271B2D" w14:textId="51D01DC5" w:rsidR="002A44AC" w:rsidRPr="007B6CB0" w:rsidRDefault="00096E87" w:rsidP="00B846A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./et (si demande conjointe)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c./et (si demande conjointe)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B846A0" w:rsidRPr="007B6CB0" w14:paraId="48E7A90F" w14:textId="77777777" w:rsidTr="00B846A0">
        <w:tc>
          <w:tcPr>
            <w:tcW w:w="5318" w:type="dxa"/>
          </w:tcPr>
          <w:p w14:paraId="2E3A27E4" w14:textId="77777777" w:rsidR="00B846A0" w:rsidRPr="007B6CB0" w:rsidRDefault="00B846A0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08192D33" w14:textId="77777777" w:rsidR="00B846A0" w:rsidRPr="007B6CB0" w:rsidRDefault="00B846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B846A0" w:rsidRPr="007B6CB0" w14:paraId="53EFE560" w14:textId="77777777" w:rsidTr="00B846A0">
        <w:tc>
          <w:tcPr>
            <w:tcW w:w="5318" w:type="dxa"/>
          </w:tcPr>
          <w:p w14:paraId="0AE638E8" w14:textId="77777777" w:rsidR="00B846A0" w:rsidRPr="007B6CB0" w:rsidRDefault="00B846A0" w:rsidP="00B846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3D21C784" w14:textId="38D9489A" w:rsidR="00B846A0" w:rsidRPr="007B6CB0" w:rsidRDefault="00B846A0" w:rsidP="00B846A0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rénom et nom)"/>
                  </w:textInput>
                </w:ffData>
              </w:fldChar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(Prénom et nom)</w:t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B846A0" w:rsidRPr="007B6CB0" w14:paraId="6FF40708" w14:textId="77777777" w:rsidTr="00B846A0">
        <w:tc>
          <w:tcPr>
            <w:tcW w:w="5318" w:type="dxa"/>
          </w:tcPr>
          <w:p w14:paraId="2F1AF7C5" w14:textId="77777777" w:rsidR="00B846A0" w:rsidRPr="007B6CB0" w:rsidRDefault="00B846A0" w:rsidP="00B846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  <w:tcBorders>
              <w:top w:val="single" w:sz="4" w:space="0" w:color="auto"/>
            </w:tcBorders>
          </w:tcPr>
          <w:p w14:paraId="38A0128A" w14:textId="02C31963" w:rsidR="00B846A0" w:rsidRPr="007B6CB0" w:rsidRDefault="00B846A0" w:rsidP="00B846A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résidant et domicilié au </w:t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 complète et district judiciaire"/>
                  </w:textInput>
                </w:ffData>
              </w:fldChar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Pr="007B6CB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adresse complète et district judiciaire</w:t>
            </w:r>
            <w:r w:rsidRPr="007B6CB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B846A0" w:rsidRPr="007B6CB0" w14:paraId="59324407" w14:textId="77777777" w:rsidTr="00B846A0">
        <w:tc>
          <w:tcPr>
            <w:tcW w:w="5318" w:type="dxa"/>
          </w:tcPr>
          <w:p w14:paraId="4BFBD143" w14:textId="77777777" w:rsidR="00B846A0" w:rsidRPr="007B6CB0" w:rsidRDefault="00B846A0" w:rsidP="00B846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1697D0CF" w14:textId="1565F398" w:rsidR="00B846A0" w:rsidRPr="007B6CB0" w:rsidRDefault="009F5473" w:rsidP="00B846A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fr-FR"/>
                </w:rPr>
                <w:id w:val="-1863505587"/>
                <w:placeholder>
                  <w:docPart w:val="45E3D77E3CFB449FBE55B26100853DC6"/>
                </w:placeholder>
                <w:showingPlcHdr/>
                <w:comboBox>
                  <w:listItem w:value="Choisissez un élément."/>
                  <w:listItem w:displayText="Partie défenderesse" w:value="Partie défenderesse"/>
                  <w:listItem w:displayText="Parties demanderesses" w:value="Parties demanderesses"/>
                </w:comboBox>
              </w:sdtPr>
              <w:sdtEndPr/>
              <w:sdtContent>
                <w:r w:rsidR="006D2AA6" w:rsidRPr="007B6CB0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Choisissez un élément.</w:t>
                </w:r>
              </w:sdtContent>
            </w:sdt>
          </w:p>
        </w:tc>
      </w:tr>
    </w:tbl>
    <w:p w14:paraId="1B0FF7E9" w14:textId="77777777" w:rsidR="00D0571A" w:rsidRPr="007B6CB0" w:rsidRDefault="00D0571A" w:rsidP="00D057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1C2BCF4" w14:textId="76B6A675" w:rsidR="00D0571A" w:rsidRPr="007B6CB0" w:rsidRDefault="007B6CB0" w:rsidP="00D057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B6CB0">
        <w:rPr>
          <w:rFonts w:ascii="Arial" w:hAnsi="Arial" w:cs="Arial"/>
          <w:b/>
          <w:sz w:val="20"/>
          <w:szCs w:val="20"/>
        </w:rPr>
        <w:t>ÉTAT DES REVENUS ET DÉPENSES ET BILAN</w:t>
      </w:r>
    </w:p>
    <w:p w14:paraId="4FFDB394" w14:textId="77777777" w:rsidR="008A790E" w:rsidRPr="007B6CB0" w:rsidRDefault="008A790E" w:rsidP="00D0571A">
      <w:pPr>
        <w:pBdr>
          <w:bottom w:val="single" w:sz="4" w:space="1" w:color="auto"/>
        </w:pBd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DCA7C18" w14:textId="397A4781" w:rsidR="007B6CB0" w:rsidRPr="007B6CB0" w:rsidRDefault="007B6CB0" w:rsidP="007B6CB0">
      <w:pPr>
        <w:pStyle w:val="Paragraphedeliste"/>
        <w:numPr>
          <w:ilvl w:val="0"/>
          <w:numId w:val="41"/>
        </w:numPr>
        <w:tabs>
          <w:tab w:val="left" w:pos="0"/>
        </w:tabs>
        <w:ind w:left="426" w:hanging="426"/>
        <w:rPr>
          <w:rFonts w:ascii="Arial" w:eastAsia="Arial" w:hAnsi="Arial" w:cs="Arial"/>
          <w:sz w:val="20"/>
          <w:szCs w:val="20"/>
          <w:lang w:eastAsia="fr-CA"/>
        </w:rPr>
      </w:pPr>
      <w:r w:rsidRPr="007B6CB0">
        <w:rPr>
          <w:rFonts w:ascii="Arial" w:eastAsia="Arial" w:hAnsi="Arial" w:cs="Arial"/>
          <w:sz w:val="20"/>
          <w:szCs w:val="20"/>
          <w:lang w:eastAsia="fr-CA"/>
        </w:rPr>
        <w:t xml:space="preserve">Je, soussigné, </w:t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  <w:instrText xml:space="preserve"> FORMTEXT </w:instrText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  <w:fldChar w:fldCharType="separate"/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  <w:fldChar w:fldCharType="end"/>
      </w:r>
      <w:r w:rsidRPr="007B6CB0">
        <w:rPr>
          <w:rFonts w:ascii="Arial" w:eastAsia="Arial" w:hAnsi="Arial" w:cs="Arial"/>
          <w:sz w:val="20"/>
          <w:szCs w:val="20"/>
          <w:lang w:eastAsia="fr-CA"/>
        </w:rPr>
        <w:t xml:space="preserve">, domicilié(e) au </w:t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  <w:instrText xml:space="preserve"> FORMTEXT </w:instrText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  <w:fldChar w:fldCharType="separate"/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  <w:fldChar w:fldCharType="end"/>
      </w:r>
      <w:r w:rsidRPr="007B6CB0">
        <w:rPr>
          <w:rFonts w:ascii="Arial" w:eastAsia="Arial" w:hAnsi="Arial" w:cs="Arial"/>
          <w:sz w:val="20"/>
          <w:szCs w:val="20"/>
          <w:lang w:eastAsia="fr-CA"/>
        </w:rPr>
        <w:t xml:space="preserve">, district de </w:t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  <w:instrText xml:space="preserve"> FORMTEXT </w:instrText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  <w:fldChar w:fldCharType="separate"/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color w:val="000000"/>
          <w:sz w:val="20"/>
          <w:szCs w:val="20"/>
          <w:highlight w:val="lightGray"/>
        </w:rPr>
        <w:fldChar w:fldCharType="end"/>
      </w:r>
      <w:r w:rsidRPr="007B6CB0">
        <w:rPr>
          <w:rFonts w:ascii="Arial" w:hAnsi="Arial" w:cs="Arial"/>
          <w:color w:val="000000"/>
          <w:sz w:val="20"/>
          <w:szCs w:val="20"/>
        </w:rPr>
        <w:t xml:space="preserve"> </w:t>
      </w:r>
      <w:r w:rsidRPr="007B6CB0">
        <w:rPr>
          <w:rFonts w:ascii="Arial" w:eastAsia="Arial" w:hAnsi="Arial" w:cs="Arial"/>
          <w:sz w:val="20"/>
          <w:szCs w:val="20"/>
          <w:lang w:eastAsia="fr-CA"/>
        </w:rPr>
        <w:t>déclare sous serment :</w:t>
      </w:r>
    </w:p>
    <w:p w14:paraId="2C07581F" w14:textId="01091E77" w:rsidR="007B6CB0" w:rsidRPr="007B6CB0" w:rsidRDefault="009F5473" w:rsidP="007B6CB0">
      <w:pPr>
        <w:pStyle w:val="Corpsdetexte"/>
        <w:tabs>
          <w:tab w:val="left" w:pos="5766"/>
        </w:tabs>
        <w:spacing w:before="120" w:after="120"/>
        <w:ind w:left="425"/>
        <w:rPr>
          <w:rFonts w:ascii="Arial" w:eastAsia="Arial" w:hAnsi="Arial" w:cs="Arial"/>
          <w:b w:val="0"/>
          <w:bCs w:val="0"/>
          <w:sz w:val="20"/>
          <w:szCs w:val="20"/>
          <w:lang w:eastAsia="fr-CA"/>
        </w:rPr>
      </w:pPr>
      <w:sdt>
        <w:sdtPr>
          <w:rPr>
            <w:rFonts w:ascii="Arial" w:eastAsia="Arial" w:hAnsi="Arial" w:cs="Arial"/>
            <w:b w:val="0"/>
            <w:bCs w:val="0"/>
            <w:sz w:val="20"/>
            <w:szCs w:val="20"/>
            <w:lang w:eastAsia="fr-CA"/>
          </w:rPr>
          <w:id w:val="-1004437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CB0" w:rsidRPr="007B6CB0">
            <w:rPr>
              <w:rFonts w:ascii="Segoe UI Symbol" w:eastAsia="MS Gothic" w:hAnsi="Segoe UI Symbol" w:cs="Segoe UI Symbol"/>
              <w:b w:val="0"/>
              <w:bCs w:val="0"/>
              <w:sz w:val="20"/>
              <w:szCs w:val="20"/>
              <w:lang w:eastAsia="fr-CA"/>
            </w:rPr>
            <w:t>☐</w:t>
          </w:r>
        </w:sdtContent>
      </w:sdt>
      <w:r w:rsidR="007B6CB0" w:rsidRPr="007B6CB0">
        <w:rPr>
          <w:rFonts w:ascii="Arial" w:eastAsia="Arial" w:hAnsi="Arial" w:cs="Arial"/>
          <w:b w:val="0"/>
          <w:bCs w:val="0"/>
          <w:sz w:val="20"/>
          <w:szCs w:val="20"/>
          <w:lang w:eastAsia="fr-CA"/>
        </w:rPr>
        <w:t xml:space="preserve"> J'admets ma capacité de payer les sommes demandées, mais je nie que la partie adverse y ait droit.</w:t>
      </w:r>
    </w:p>
    <w:p w14:paraId="30CC67F7" w14:textId="66E69BB3" w:rsidR="007B6CB0" w:rsidRPr="007B6CB0" w:rsidRDefault="009F5473" w:rsidP="007B6CB0">
      <w:pPr>
        <w:pStyle w:val="Corpsdetexte"/>
        <w:tabs>
          <w:tab w:val="left" w:pos="5766"/>
        </w:tabs>
        <w:spacing w:before="120" w:after="120"/>
        <w:ind w:left="425"/>
        <w:rPr>
          <w:rFonts w:ascii="Arial" w:eastAsia="Arial" w:hAnsi="Arial" w:cs="Arial"/>
          <w:b w:val="0"/>
          <w:bCs w:val="0"/>
          <w:sz w:val="20"/>
          <w:szCs w:val="20"/>
          <w:lang w:eastAsia="fr-CA"/>
        </w:rPr>
      </w:pPr>
      <w:sdt>
        <w:sdtPr>
          <w:rPr>
            <w:rFonts w:ascii="Arial" w:eastAsia="Arial" w:hAnsi="Arial" w:cs="Arial"/>
            <w:b w:val="0"/>
            <w:bCs w:val="0"/>
            <w:sz w:val="20"/>
            <w:szCs w:val="20"/>
            <w:lang w:eastAsia="fr-CA"/>
          </w:rPr>
          <w:id w:val="-119592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CB0" w:rsidRPr="007B6CB0">
            <w:rPr>
              <w:rFonts w:ascii="Segoe UI Symbol" w:eastAsia="Arial" w:hAnsi="Segoe UI Symbol" w:cs="Segoe UI Symbol"/>
              <w:b w:val="0"/>
              <w:bCs w:val="0"/>
              <w:sz w:val="20"/>
              <w:szCs w:val="20"/>
              <w:lang w:eastAsia="fr-CA"/>
            </w:rPr>
            <w:t>☐</w:t>
          </w:r>
        </w:sdtContent>
      </w:sdt>
      <w:r w:rsidR="007B6CB0" w:rsidRPr="007B6CB0">
        <w:rPr>
          <w:rFonts w:ascii="Arial" w:eastAsia="Arial" w:hAnsi="Arial" w:cs="Arial"/>
          <w:b w:val="0"/>
          <w:bCs w:val="0"/>
          <w:sz w:val="20"/>
          <w:szCs w:val="20"/>
          <w:lang w:eastAsia="fr-CA"/>
        </w:rPr>
        <w:t xml:space="preserve"> Je ne reçois que des prestations de sécurité du revenu au montant de </w:t>
      </w:r>
      <w:r w:rsidR="007B6CB0" w:rsidRPr="007B6CB0">
        <w:rPr>
          <w:rFonts w:ascii="Arial" w:hAnsi="Arial" w:cs="Arial"/>
          <w:color w:val="000000"/>
          <w:sz w:val="20"/>
          <w:szCs w:val="20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7B6CB0" w:rsidRPr="007B6CB0">
        <w:rPr>
          <w:rFonts w:ascii="Arial" w:hAnsi="Arial" w:cs="Arial"/>
          <w:color w:val="000000"/>
          <w:sz w:val="20"/>
          <w:szCs w:val="20"/>
          <w:highlight w:val="lightGray"/>
        </w:rPr>
        <w:instrText xml:space="preserve"> FORMTEXT </w:instrText>
      </w:r>
      <w:r w:rsidR="007B6CB0" w:rsidRPr="007B6CB0">
        <w:rPr>
          <w:rFonts w:ascii="Arial" w:hAnsi="Arial" w:cs="Arial"/>
          <w:color w:val="000000"/>
          <w:sz w:val="20"/>
          <w:szCs w:val="20"/>
          <w:highlight w:val="lightGray"/>
        </w:rPr>
      </w:r>
      <w:r w:rsidR="007B6CB0" w:rsidRPr="007B6CB0">
        <w:rPr>
          <w:rFonts w:ascii="Arial" w:hAnsi="Arial" w:cs="Arial"/>
          <w:color w:val="000000"/>
          <w:sz w:val="20"/>
          <w:szCs w:val="20"/>
          <w:highlight w:val="lightGray"/>
        </w:rPr>
        <w:fldChar w:fldCharType="separate"/>
      </w:r>
      <w:r w:rsidR="007B6CB0"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="007B6CB0"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="007B6CB0"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="007B6CB0"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="007B6CB0"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="007B6CB0" w:rsidRPr="007B6CB0">
        <w:rPr>
          <w:rFonts w:ascii="Arial" w:hAnsi="Arial" w:cs="Arial"/>
          <w:color w:val="000000"/>
          <w:sz w:val="20"/>
          <w:szCs w:val="20"/>
          <w:highlight w:val="lightGray"/>
        </w:rPr>
        <w:fldChar w:fldCharType="end"/>
      </w:r>
      <w:r w:rsidR="007B6CB0" w:rsidRPr="007B6CB0">
        <w:rPr>
          <w:rFonts w:ascii="Arial" w:eastAsia="Arial" w:hAnsi="Arial" w:cs="Arial"/>
          <w:b w:val="0"/>
          <w:bCs w:val="0"/>
          <w:sz w:val="20"/>
          <w:szCs w:val="20"/>
          <w:lang w:eastAsia="fr-CA"/>
        </w:rPr>
        <w:t xml:space="preserve"> $ par mois.</w:t>
      </w:r>
    </w:p>
    <w:p w14:paraId="61B90D44" w14:textId="77777777" w:rsidR="007B6CB0" w:rsidRPr="007B6CB0" w:rsidRDefault="007B6CB0" w:rsidP="007B6CB0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 w:rsidRPr="007B6CB0">
        <w:rPr>
          <w:rFonts w:ascii="Arial" w:eastAsia="Arial" w:hAnsi="Arial" w:cs="Arial"/>
          <w:sz w:val="20"/>
          <w:szCs w:val="20"/>
          <w:lang w:eastAsia="fr-CA"/>
        </w:rPr>
        <w:t xml:space="preserve">Je suis la partie </w:t>
      </w:r>
      <w:r w:rsidRPr="007B6CB0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B6CB0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7B6CB0">
        <w:rPr>
          <w:rFonts w:ascii="Arial" w:hAnsi="Arial" w:cs="Arial"/>
          <w:color w:val="000000"/>
          <w:sz w:val="20"/>
          <w:szCs w:val="20"/>
        </w:rPr>
      </w:r>
      <w:r w:rsidRPr="007B6CB0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7B6CB0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7B6CB0">
        <w:rPr>
          <w:rFonts w:ascii="Arial" w:hAnsi="Arial" w:cs="Arial"/>
          <w:color w:val="000000"/>
          <w:sz w:val="20"/>
          <w:szCs w:val="20"/>
        </w:rPr>
        <w:fldChar w:fldCharType="end"/>
      </w:r>
      <w:r w:rsidRPr="007B6CB0">
        <w:rPr>
          <w:rFonts w:ascii="Arial" w:eastAsia="Arial" w:hAnsi="Arial" w:cs="Arial"/>
          <w:sz w:val="20"/>
          <w:szCs w:val="20"/>
          <w:lang w:eastAsia="fr-CA"/>
        </w:rPr>
        <w:t xml:space="preserve"> dans la présente cause;</w:t>
      </w:r>
    </w:p>
    <w:p w14:paraId="1CFDC0C4" w14:textId="16FA9C1F" w:rsidR="007B6CB0" w:rsidRPr="007B6CB0" w:rsidRDefault="007B6CB0" w:rsidP="007B6CB0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 w:rsidRPr="007B6CB0">
        <w:rPr>
          <w:rFonts w:ascii="Arial" w:eastAsia="Arial" w:hAnsi="Arial" w:cs="Arial"/>
          <w:sz w:val="20"/>
          <w:szCs w:val="20"/>
          <w:lang w:eastAsia="fr-CA"/>
        </w:rPr>
        <w:t xml:space="preserve">Je joins à la présente déclaration assermentée une copie de mes déclarations de revenus fédérale et provinciale ainsi que les avis de cotisation pour l'année </w:t>
      </w:r>
      <w:r w:rsidRPr="007B6CB0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B6CB0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7B6CB0">
        <w:rPr>
          <w:rFonts w:ascii="Arial" w:hAnsi="Arial" w:cs="Arial"/>
          <w:color w:val="000000"/>
          <w:sz w:val="20"/>
          <w:szCs w:val="20"/>
        </w:rPr>
      </w:r>
      <w:r w:rsidRPr="007B6CB0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7B6CB0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7B6CB0">
        <w:rPr>
          <w:rFonts w:ascii="Arial" w:hAnsi="Arial" w:cs="Arial"/>
          <w:color w:val="000000"/>
          <w:sz w:val="20"/>
          <w:szCs w:val="20"/>
        </w:rPr>
        <w:fldChar w:fldCharType="end"/>
      </w:r>
      <w:r w:rsidRPr="007B6CB0">
        <w:rPr>
          <w:rFonts w:ascii="Arial" w:hAnsi="Arial" w:cs="Arial"/>
          <w:color w:val="000000"/>
          <w:sz w:val="20"/>
          <w:szCs w:val="20"/>
        </w:rPr>
        <w:t>;</w:t>
      </w:r>
    </w:p>
    <w:p w14:paraId="6A1A8EB2" w14:textId="5DF1F2F7" w:rsidR="007B6CB0" w:rsidRPr="007B6CB0" w:rsidRDefault="007B6CB0" w:rsidP="007B6CB0">
      <w:pPr>
        <w:pStyle w:val="Paragraphedeliste"/>
        <w:numPr>
          <w:ilvl w:val="0"/>
          <w:numId w:val="41"/>
        </w:numPr>
        <w:ind w:left="426" w:hanging="426"/>
        <w:rPr>
          <w:rFonts w:ascii="Arial" w:eastAsia="Arial" w:hAnsi="Arial" w:cs="Arial"/>
          <w:sz w:val="20"/>
          <w:szCs w:val="20"/>
          <w:lang w:eastAsia="fr-CA"/>
        </w:rPr>
      </w:pPr>
      <w:r w:rsidRPr="007B6CB0">
        <w:rPr>
          <w:rFonts w:ascii="Arial" w:eastAsia="Arial" w:hAnsi="Arial" w:cs="Arial"/>
          <w:sz w:val="20"/>
          <w:szCs w:val="20"/>
          <w:lang w:eastAsia="fr-CA"/>
        </w:rPr>
        <w:t>Tous les détails de ma situation financière sont correctement dévoilés ci-dessous :</w:t>
      </w:r>
    </w:p>
    <w:p w14:paraId="531BC572" w14:textId="77777777" w:rsidR="007B6CB0" w:rsidRPr="007B6CB0" w:rsidRDefault="007B6CB0" w:rsidP="007B6CB0">
      <w:pPr>
        <w:pStyle w:val="Paragraphedeliste"/>
        <w:tabs>
          <w:tab w:val="left" w:pos="709"/>
        </w:tabs>
        <w:spacing w:before="240" w:after="240"/>
        <w:ind w:left="994"/>
        <w:rPr>
          <w:rFonts w:ascii="Arial" w:hAnsi="Arial" w:cs="Arial"/>
          <w:b/>
          <w:bCs/>
          <w:sz w:val="20"/>
          <w:szCs w:val="20"/>
        </w:rPr>
      </w:pPr>
    </w:p>
    <w:p w14:paraId="02FB2198" w14:textId="2EE2EFF1" w:rsidR="007B6CB0" w:rsidRPr="007B6CB0" w:rsidRDefault="007B6CB0" w:rsidP="007B6CB0">
      <w:pPr>
        <w:pStyle w:val="Paragraphedeliste"/>
        <w:tabs>
          <w:tab w:val="left" w:pos="709"/>
        </w:tabs>
        <w:spacing w:before="240" w:after="240"/>
        <w:ind w:left="994"/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  <w:r w:rsidRPr="007B6CB0">
        <w:rPr>
          <w:rFonts w:ascii="Arial" w:hAnsi="Arial" w:cs="Arial"/>
          <w:b/>
          <w:bCs/>
          <w:sz w:val="24"/>
          <w:szCs w:val="24"/>
        </w:rPr>
        <w:t>REVENUS</w:t>
      </w:r>
      <w:r w:rsidRPr="007B6CB0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7B6CB0">
        <w:rPr>
          <w:rFonts w:ascii="Arial" w:hAnsi="Arial" w:cs="Arial"/>
          <w:b/>
          <w:bCs/>
          <w:sz w:val="24"/>
          <w:szCs w:val="24"/>
        </w:rPr>
        <w:t>POUR</w:t>
      </w:r>
      <w:r w:rsidRPr="007B6CB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7B6CB0">
        <w:rPr>
          <w:rFonts w:ascii="Arial" w:hAnsi="Arial" w:cs="Arial"/>
          <w:b/>
          <w:bCs/>
          <w:sz w:val="24"/>
          <w:szCs w:val="24"/>
        </w:rPr>
        <w:t>L'ANNÉE</w:t>
      </w:r>
      <w:r w:rsidRPr="007B6CB0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7B6CB0">
        <w:rPr>
          <w:rFonts w:ascii="Arial" w:hAnsi="Arial" w:cs="Arial"/>
          <w:b/>
          <w:bCs/>
          <w:spacing w:val="-2"/>
          <w:sz w:val="24"/>
          <w:szCs w:val="24"/>
        </w:rPr>
        <w:t>COURANTE</w:t>
      </w: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3119"/>
        <w:gridCol w:w="2551"/>
        <w:gridCol w:w="2552"/>
        <w:gridCol w:w="2551"/>
      </w:tblGrid>
      <w:tr w:rsidR="007B6CB0" w:rsidRPr="007B6CB0" w14:paraId="743B13DB" w14:textId="77777777" w:rsidTr="00EA1910"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14:paraId="774483C1" w14:textId="77777777" w:rsidR="007B6CB0" w:rsidRPr="007B6CB0" w:rsidRDefault="007B6CB0" w:rsidP="005D0C39">
            <w:pPr>
              <w:spacing w:beforeLines="60" w:before="144" w:afterLines="60" w:after="144"/>
              <w:ind w:firstLine="3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6CB0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Catégorie</w:t>
            </w:r>
          </w:p>
        </w:tc>
        <w:tc>
          <w:tcPr>
            <w:tcW w:w="2551" w:type="dxa"/>
          </w:tcPr>
          <w:p w14:paraId="1A7F8485" w14:textId="77777777" w:rsidR="007B6CB0" w:rsidRPr="007B6CB0" w:rsidRDefault="007B6CB0" w:rsidP="005D0C39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6CB0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Montant</w:t>
            </w:r>
          </w:p>
        </w:tc>
        <w:tc>
          <w:tcPr>
            <w:tcW w:w="2552" w:type="dxa"/>
          </w:tcPr>
          <w:p w14:paraId="290BA108" w14:textId="75C18442" w:rsidR="007B6CB0" w:rsidRPr="007B6CB0" w:rsidRDefault="007B6CB0" w:rsidP="005D0C39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6CB0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Récurrence</w:t>
            </w:r>
            <w:r w:rsidRPr="007B6CB0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br/>
              <w:t>(</w:t>
            </w:r>
            <w:r w:rsidR="00824A98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h</w:t>
            </w:r>
            <w:r w:rsidRPr="007B6CB0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ebdomadaire, mensuel, etc.)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E2D8B05" w14:textId="1BFBDE40" w:rsidR="007B6CB0" w:rsidRPr="007B6CB0" w:rsidRDefault="007B6CB0" w:rsidP="005D0C39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6CB0">
              <w:rPr>
                <w:rFonts w:ascii="Arial" w:hAnsi="Arial" w:cs="Arial"/>
                <w:b/>
                <w:bCs/>
                <w:sz w:val="20"/>
                <w:szCs w:val="20"/>
              </w:rPr>
              <w:t>Montant converti par mois</w:t>
            </w:r>
          </w:p>
        </w:tc>
      </w:tr>
      <w:tr w:rsidR="007B6CB0" w:rsidRPr="007B6CB0" w14:paraId="35650EEE" w14:textId="77777777" w:rsidTr="00EA1910">
        <w:tc>
          <w:tcPr>
            <w:tcW w:w="3119" w:type="dxa"/>
            <w:tcBorders>
              <w:left w:val="single" w:sz="4" w:space="0" w:color="auto"/>
            </w:tcBorders>
          </w:tcPr>
          <w:p w14:paraId="1975BEFC" w14:textId="77777777" w:rsidR="007B6CB0" w:rsidRPr="007B6CB0" w:rsidRDefault="007B6CB0" w:rsidP="005D0C39">
            <w:pPr>
              <w:spacing w:beforeLines="60" w:before="144" w:afterLines="60" w:after="144"/>
              <w:ind w:left="32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Salaire brut</w:t>
            </w:r>
          </w:p>
        </w:tc>
        <w:tc>
          <w:tcPr>
            <w:tcW w:w="2551" w:type="dxa"/>
          </w:tcPr>
          <w:p w14:paraId="552C77ED" w14:textId="1979CC50" w:rsidR="007B6CB0" w:rsidRPr="007B6CB0" w:rsidRDefault="007B6CB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2601A9A6" w14:textId="709FC6D7" w:rsidR="007B6CB0" w:rsidRPr="007B6CB0" w:rsidRDefault="007B6CB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8D60405" w14:textId="3C9C25A2" w:rsidR="007B6CB0" w:rsidRPr="007B6CB0" w:rsidRDefault="007B6CB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42A4A718" w14:textId="77777777" w:rsidTr="00EA1910"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00FA9582" w14:textId="77777777" w:rsidR="007B6CB0" w:rsidRPr="007B6CB0" w:rsidRDefault="007B6CB0" w:rsidP="005D0C39">
            <w:pPr>
              <w:spacing w:beforeLines="60" w:before="144" w:afterLines="60" w:after="144"/>
              <w:ind w:left="32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Commissions, pourboires</w:t>
            </w:r>
          </w:p>
        </w:tc>
        <w:tc>
          <w:tcPr>
            <w:tcW w:w="2551" w:type="dxa"/>
          </w:tcPr>
          <w:p w14:paraId="284655EC" w14:textId="4D5C97AF" w:rsidR="007B6CB0" w:rsidRPr="007B6CB0" w:rsidRDefault="007B6CB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2D5B1355" w14:textId="1D6A4E53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A0165A2" w14:textId="124B9940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3E60EEC7" w14:textId="77777777" w:rsidTr="00EA1910"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BDB6F7" w14:textId="77777777" w:rsidR="007B6CB0" w:rsidRPr="007B6CB0" w:rsidRDefault="007B6CB0" w:rsidP="005D0C39">
            <w:pPr>
              <w:spacing w:beforeLines="60" w:before="144" w:afterLines="60" w:after="144"/>
              <w:ind w:left="32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Revenus nets d’entreprise et de travail indépendant </w:t>
            </w:r>
            <w:r w:rsidRPr="007B6CB0">
              <w:rPr>
                <w:rFonts w:ascii="Arial" w:hAnsi="Arial" w:cs="Arial"/>
                <w:sz w:val="20"/>
                <w:szCs w:val="20"/>
              </w:rPr>
              <w:br/>
              <w:t>(joindre les états financiers)</w:t>
            </w:r>
          </w:p>
        </w:tc>
        <w:tc>
          <w:tcPr>
            <w:tcW w:w="2551" w:type="dxa"/>
          </w:tcPr>
          <w:p w14:paraId="752110D9" w14:textId="7942F095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10903CFC" w14:textId="18147726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880559C" w14:textId="642B9963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0D097A03" w14:textId="77777777" w:rsidTr="00EA1910"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27B52F79" w14:textId="77777777" w:rsidR="007B6CB0" w:rsidRPr="00EA1910" w:rsidRDefault="007B6CB0" w:rsidP="005D0C39">
            <w:pPr>
              <w:pStyle w:val="Corpsdetexte"/>
              <w:spacing w:beforeLines="60" w:before="144" w:afterLines="60" w:after="144"/>
              <w:ind w:left="3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  <w:r w:rsidRPr="00EA1910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ssurance-emploi</w:t>
            </w:r>
          </w:p>
        </w:tc>
        <w:tc>
          <w:tcPr>
            <w:tcW w:w="2551" w:type="dxa"/>
          </w:tcPr>
          <w:p w14:paraId="6CEAED00" w14:textId="77A847B9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0B93141C" w14:textId="0DD47F78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4773A6F" w14:textId="2C2ACA6E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2AB31C0E" w14:textId="77777777" w:rsidTr="00EA1910"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F9A75B8" w14:textId="77777777" w:rsidR="007B6CB0" w:rsidRPr="00EA1910" w:rsidRDefault="007B6CB0" w:rsidP="005D0C39">
            <w:pPr>
              <w:pStyle w:val="Corpsdetexte"/>
              <w:spacing w:beforeLines="60" w:before="144" w:afterLines="60" w:after="144"/>
              <w:ind w:left="3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Pension alimentaire versée par un tiers</w:t>
            </w:r>
          </w:p>
        </w:tc>
        <w:tc>
          <w:tcPr>
            <w:tcW w:w="2551" w:type="dxa"/>
          </w:tcPr>
          <w:p w14:paraId="23A2E944" w14:textId="00A49B68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3BDB8BE0" w14:textId="45EA9629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091F6B9" w14:textId="538F7145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0C1CC8C9" w14:textId="77777777" w:rsidTr="00EA1910"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44820E0" w14:textId="77777777" w:rsidR="007B6CB0" w:rsidRPr="00EA1910" w:rsidRDefault="007B6CB0" w:rsidP="005D0C39">
            <w:pPr>
              <w:pStyle w:val="Corpsdetexte"/>
              <w:spacing w:beforeLines="60" w:before="144" w:afterLines="60" w:after="144"/>
              <w:ind w:left="3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Prestation de retraite, d’invalidité ou autres</w:t>
            </w:r>
          </w:p>
        </w:tc>
        <w:tc>
          <w:tcPr>
            <w:tcW w:w="2551" w:type="dxa"/>
          </w:tcPr>
          <w:p w14:paraId="4E21F868" w14:textId="40F94938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08438F1E" w14:textId="367ACB6D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2D62381" w14:textId="1FDAE586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76F3EAD5" w14:textId="77777777" w:rsidTr="00EA1910"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74F6DFB" w14:textId="77777777" w:rsidR="007B6CB0" w:rsidRPr="00EA1910" w:rsidRDefault="007B6CB0" w:rsidP="005D0C39">
            <w:pPr>
              <w:pStyle w:val="Corpsdetexte"/>
              <w:spacing w:beforeLines="60" w:before="144" w:afterLines="60" w:after="144"/>
              <w:ind w:left="3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Intérêts et dividendes</w:t>
            </w:r>
          </w:p>
        </w:tc>
        <w:tc>
          <w:tcPr>
            <w:tcW w:w="2551" w:type="dxa"/>
          </w:tcPr>
          <w:p w14:paraId="4D3B2168" w14:textId="2BA3FFC0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707D69D8" w14:textId="4D9739D2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6528639" w14:textId="3D921BA9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7B6CB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7A80C60D" w14:textId="77777777" w:rsidTr="00EA1910"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0684DB14" w14:textId="77777777" w:rsidR="007B6CB0" w:rsidRPr="00EA1910" w:rsidRDefault="007B6CB0" w:rsidP="005D0C39">
            <w:pPr>
              <w:pStyle w:val="Corpsdetexte"/>
              <w:spacing w:beforeLines="60" w:before="144"/>
              <w:ind w:left="3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 xml:space="preserve">Loyers nets </w:t>
            </w:r>
          </w:p>
          <w:p w14:paraId="31D53EBF" w14:textId="77777777" w:rsidR="007B6CB0" w:rsidRPr="00EA1910" w:rsidRDefault="007B6CB0" w:rsidP="005D0C39">
            <w:pPr>
              <w:pStyle w:val="Corpsdetexte"/>
              <w:spacing w:afterLines="60" w:after="144"/>
              <w:ind w:left="3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(joindre état des revenus et dépenses relatif à l’immeuble)</w:t>
            </w:r>
          </w:p>
        </w:tc>
        <w:tc>
          <w:tcPr>
            <w:tcW w:w="2551" w:type="dxa"/>
          </w:tcPr>
          <w:p w14:paraId="5CD4ECDE" w14:textId="68222961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6F8FE56D" w14:textId="019A6082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E616C32" w14:textId="1A750EC8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01877302" w14:textId="77777777" w:rsidTr="00EA1910"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93AE5B9" w14:textId="77777777" w:rsidR="007B6CB0" w:rsidRPr="00EA1910" w:rsidRDefault="007B6CB0" w:rsidP="005D0C39">
            <w:pPr>
              <w:pStyle w:val="Corpsdetexte"/>
              <w:spacing w:beforeLines="60" w:before="144" w:afterLines="60" w:after="144"/>
              <w:ind w:left="3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Autres (spécifier)</w:t>
            </w:r>
          </w:p>
        </w:tc>
        <w:tc>
          <w:tcPr>
            <w:tcW w:w="2551" w:type="dxa"/>
          </w:tcPr>
          <w:p w14:paraId="238BAD92" w14:textId="17C4C0F0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408E78D4" w14:textId="722A7197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4BE3F19" w14:textId="6154B177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EA1910" w14:paraId="4FC9FE97" w14:textId="77777777" w:rsidTr="00EA1910"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453CDCC" w14:textId="77777777" w:rsidR="007B6CB0" w:rsidRPr="00EA1910" w:rsidRDefault="007B6CB0" w:rsidP="005D0C39">
            <w:pPr>
              <w:pStyle w:val="Corpsdetexte"/>
              <w:spacing w:beforeLines="60" w:before="144" w:afterLines="60" w:after="144"/>
              <w:ind w:left="3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TOTAL</w:t>
            </w:r>
          </w:p>
        </w:tc>
        <w:tc>
          <w:tcPr>
            <w:tcW w:w="2551" w:type="dxa"/>
          </w:tcPr>
          <w:p w14:paraId="5E0ADC2E" w14:textId="0929115A" w:rsidR="007B6CB0" w:rsidRPr="00EA191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</w:tcPr>
          <w:p w14:paraId="61ADCA8B" w14:textId="0AA739F5" w:rsidR="007B6CB0" w:rsidRPr="00EA1910" w:rsidRDefault="007B6CB0" w:rsidP="000B5C3F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sz w:val="20"/>
                <w:szCs w:val="20"/>
              </w:rPr>
              <w:t>a)</w:t>
            </w:r>
            <w:r w:rsidR="00EA1910" w:rsidRPr="00EA19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312"/>
              <w:gridCol w:w="1738"/>
            </w:tblGrid>
            <w:tr w:rsidR="007B6CB0" w:rsidRPr="00EA1910" w14:paraId="1A507EF0" w14:textId="77777777" w:rsidTr="005D0C39">
              <w:tc>
                <w:tcPr>
                  <w:tcW w:w="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401DAC" w14:textId="77777777" w:rsidR="007B6CB0" w:rsidRPr="00EA1910" w:rsidRDefault="007B6CB0" w:rsidP="00EA1910">
                  <w:pPr>
                    <w:spacing w:beforeLines="60" w:before="144" w:afterLines="60" w:after="144"/>
                    <w:ind w:right="123" w:hanging="77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BF2DE5" w14:textId="4C673189" w:rsidR="007B6CB0" w:rsidRPr="00EA1910" w:rsidRDefault="00EA1910" w:rsidP="00EA1910">
                  <w:pPr>
                    <w:spacing w:beforeLines="60" w:before="144" w:afterLines="60" w:after="144"/>
                    <w:ind w:right="12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A191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e88"/>
                        <w:enabled/>
                        <w:calcOnExit w:val="0"/>
                        <w:textInput/>
                      </w:ffData>
                    </w:fldChar>
                  </w:r>
                  <w:r w:rsidRPr="00EA191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EA191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r>
                  <w:r w:rsidRPr="00EA191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EA1910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EA1910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EA1910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EA1910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EA1910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EA191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D228160" w14:textId="77777777" w:rsidR="007B6CB0" w:rsidRPr="00EA1910" w:rsidRDefault="007B6CB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38C1F9" w14:textId="21D09723" w:rsidR="007B6CB0" w:rsidRPr="00EA1910" w:rsidRDefault="007B6CB0" w:rsidP="00EA1910">
      <w:pPr>
        <w:pStyle w:val="Corpsdetexte"/>
        <w:tabs>
          <w:tab w:val="left" w:pos="4055"/>
          <w:tab w:val="left" w:pos="5903"/>
          <w:tab w:val="left" w:pos="7619"/>
        </w:tabs>
        <w:spacing w:before="240" w:after="240"/>
        <w:rPr>
          <w:rFonts w:ascii="Arial" w:hAnsi="Arial" w:cs="Arial"/>
          <w:b w:val="0"/>
          <w:bCs w:val="0"/>
          <w:iCs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>Total par semaine</w:t>
      </w:r>
      <w:r w:rsidR="00EA1910" w:rsidRPr="00EA1910">
        <w:rPr>
          <w:rFonts w:ascii="Arial" w:hAnsi="Arial" w:cs="Arial"/>
          <w:b w:val="0"/>
          <w:bCs w:val="0"/>
          <w:sz w:val="20"/>
          <w:szCs w:val="20"/>
        </w:rPr>
        <w:t xml:space="preserve"> : </w: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 $ × 4,33 =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Pr="00EA1910">
        <w:rPr>
          <w:rFonts w:ascii="Arial" w:hAnsi="Arial" w:cs="Arial"/>
          <w:b w:val="0"/>
          <w:bCs w:val="0"/>
          <w:iCs/>
          <w:sz w:val="20"/>
          <w:szCs w:val="20"/>
        </w:rPr>
        <w:t xml:space="preserve">b) </w: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Cs/>
          <w:sz w:val="20"/>
          <w:szCs w:val="20"/>
        </w:rPr>
        <w:t>$</w:t>
      </w:r>
      <w:r w:rsidRPr="00EA1910">
        <w:rPr>
          <w:rFonts w:ascii="Arial" w:hAnsi="Arial" w:cs="Arial"/>
          <w:b w:val="0"/>
          <w:bCs w:val="0"/>
          <w:iCs/>
          <w:spacing w:val="-19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Cs/>
          <w:sz w:val="20"/>
          <w:szCs w:val="20"/>
        </w:rPr>
        <w:t xml:space="preserve">par </w:t>
      </w:r>
      <w:r w:rsidRPr="00EA1910">
        <w:rPr>
          <w:rFonts w:ascii="Arial" w:hAnsi="Arial" w:cs="Arial"/>
          <w:b w:val="0"/>
          <w:bCs w:val="0"/>
          <w:iCs/>
          <w:spacing w:val="-4"/>
          <w:sz w:val="20"/>
          <w:szCs w:val="20"/>
        </w:rPr>
        <w:t>mois</w:t>
      </w:r>
    </w:p>
    <w:p w14:paraId="03761C24" w14:textId="0C5087B4" w:rsidR="007B6CB0" w:rsidRPr="00EA1910" w:rsidRDefault="007B6CB0" w:rsidP="00EA1910">
      <w:pPr>
        <w:pStyle w:val="Corpsdetexte"/>
        <w:tabs>
          <w:tab w:val="left" w:pos="2735"/>
          <w:tab w:val="left" w:pos="4055"/>
          <w:tab w:val="left" w:pos="5903"/>
          <w:tab w:val="left" w:pos="7619"/>
        </w:tabs>
        <w:spacing w:before="120" w:after="240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iCs/>
          <w:sz w:val="20"/>
          <w:szCs w:val="20"/>
        </w:rPr>
        <w:t>Total par année</w:t>
      </w:r>
      <w:r w:rsidRPr="00EA1910">
        <w:rPr>
          <w:rFonts w:ascii="Arial" w:hAnsi="Arial" w:cs="Arial"/>
          <w:b w:val="0"/>
          <w:bCs w:val="0"/>
          <w:iCs/>
          <w:sz w:val="20"/>
          <w:szCs w:val="20"/>
        </w:rPr>
        <w:tab/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b w:val="0"/>
          <w:bCs w:val="0"/>
          <w:iCs/>
          <w:sz w:val="20"/>
          <w:szCs w:val="20"/>
        </w:rPr>
        <w:t xml:space="preserve"> $ ÷ 12 =</w:t>
      </w:r>
      <w:r w:rsidRPr="00EA1910">
        <w:rPr>
          <w:rFonts w:ascii="Arial" w:hAnsi="Arial" w:cs="Arial"/>
          <w:b w:val="0"/>
          <w:bCs w:val="0"/>
          <w:iCs/>
          <w:sz w:val="20"/>
          <w:szCs w:val="20"/>
        </w:rPr>
        <w:tab/>
        <w:t>c)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bookmarkStart w:id="1" w:name="_Hlk203665044"/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pacing w:val="-20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$</w:t>
      </w:r>
      <w:r w:rsidRPr="00EA1910">
        <w:rPr>
          <w:rFonts w:ascii="Arial" w:hAnsi="Arial" w:cs="Arial"/>
          <w:b w:val="0"/>
          <w:bCs w:val="0"/>
          <w:spacing w:val="-19"/>
          <w:sz w:val="20"/>
          <w:szCs w:val="20"/>
        </w:rPr>
        <w:t xml:space="preserve"> </w:t>
      </w:r>
      <w:bookmarkEnd w:id="1"/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par </w:t>
      </w:r>
      <w:r w:rsidRPr="00EA1910">
        <w:rPr>
          <w:rFonts w:ascii="Arial" w:hAnsi="Arial" w:cs="Arial"/>
          <w:b w:val="0"/>
          <w:bCs w:val="0"/>
          <w:spacing w:val="-4"/>
          <w:sz w:val="20"/>
          <w:szCs w:val="20"/>
        </w:rPr>
        <w:t>mois</w:t>
      </w:r>
    </w:p>
    <w:p w14:paraId="65224AC5" w14:textId="347D4BE4" w:rsidR="007B6CB0" w:rsidRPr="00EA1910" w:rsidRDefault="007B6CB0" w:rsidP="00EA1910">
      <w:pPr>
        <w:pStyle w:val="Corpsdetexte"/>
        <w:tabs>
          <w:tab w:val="left" w:pos="6431"/>
        </w:tabs>
        <w:spacing w:before="120" w:after="120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REVENU MENSUEL TOTAL : (a + b + c) = </w: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pacing w:val="-10"/>
          <w:sz w:val="20"/>
          <w:szCs w:val="20"/>
        </w:rPr>
        <w:t>$</w:t>
      </w:r>
    </w:p>
    <w:p w14:paraId="6F9B6285" w14:textId="77777777" w:rsidR="007B6CB0" w:rsidRPr="00DD1745" w:rsidRDefault="007B6CB0" w:rsidP="00EA1910">
      <w:pPr>
        <w:spacing w:before="360"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DD1745">
        <w:rPr>
          <w:rFonts w:ascii="Arial" w:hAnsi="Arial" w:cs="Arial"/>
          <w:b/>
          <w:bCs/>
        </w:rPr>
        <w:t>DÉPENSES</w:t>
      </w:r>
      <w:r w:rsidRPr="00DD1745">
        <w:rPr>
          <w:rFonts w:ascii="Arial" w:hAnsi="Arial" w:cs="Arial"/>
          <w:b/>
          <w:bCs/>
          <w:spacing w:val="-5"/>
        </w:rPr>
        <w:t xml:space="preserve"> </w:t>
      </w:r>
      <w:r w:rsidRPr="00DD1745">
        <w:rPr>
          <w:rFonts w:ascii="Arial" w:hAnsi="Arial" w:cs="Arial"/>
          <w:b/>
          <w:bCs/>
        </w:rPr>
        <w:t>SUR</w:t>
      </w:r>
      <w:r w:rsidRPr="00DD1745">
        <w:rPr>
          <w:rFonts w:ascii="Arial" w:hAnsi="Arial" w:cs="Arial"/>
          <w:b/>
          <w:bCs/>
          <w:spacing w:val="-4"/>
        </w:rPr>
        <w:t xml:space="preserve"> </w:t>
      </w:r>
      <w:r w:rsidRPr="00DD1745">
        <w:rPr>
          <w:rFonts w:ascii="Arial" w:hAnsi="Arial" w:cs="Arial"/>
          <w:b/>
          <w:bCs/>
        </w:rPr>
        <w:t>UNE</w:t>
      </w:r>
      <w:r w:rsidRPr="00DD1745">
        <w:rPr>
          <w:rFonts w:ascii="Arial" w:hAnsi="Arial" w:cs="Arial"/>
          <w:b/>
          <w:bCs/>
          <w:spacing w:val="-5"/>
        </w:rPr>
        <w:t xml:space="preserve"> </w:t>
      </w:r>
      <w:r w:rsidRPr="00DD1745">
        <w:rPr>
          <w:rFonts w:ascii="Arial" w:hAnsi="Arial" w:cs="Arial"/>
          <w:b/>
          <w:bCs/>
        </w:rPr>
        <w:t>BASE</w:t>
      </w:r>
      <w:r w:rsidRPr="00DD1745">
        <w:rPr>
          <w:rFonts w:ascii="Arial" w:hAnsi="Arial" w:cs="Arial"/>
          <w:b/>
          <w:bCs/>
          <w:spacing w:val="-4"/>
        </w:rPr>
        <w:t xml:space="preserve"> </w:t>
      </w:r>
      <w:r w:rsidRPr="00DD1745">
        <w:rPr>
          <w:rFonts w:ascii="Arial" w:hAnsi="Arial" w:cs="Arial"/>
          <w:b/>
          <w:bCs/>
          <w:spacing w:val="-2"/>
        </w:rPr>
        <w:t>MENSUELLE</w:t>
      </w:r>
    </w:p>
    <w:p w14:paraId="371F8B4B" w14:textId="77777777" w:rsidR="007B6CB0" w:rsidRPr="00EA1910" w:rsidRDefault="007B6CB0" w:rsidP="00EA1910">
      <w:pPr>
        <w:pStyle w:val="Corpsdetexte"/>
        <w:spacing w:before="240" w:after="240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(Pour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calculer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le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montant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mensuel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exact,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multiplier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une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dépense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hebdomadaire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par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4,33 et diviser une dépense annuelle par 12) </w:t>
      </w:r>
    </w:p>
    <w:tbl>
      <w:tblPr>
        <w:tblStyle w:val="Grilledutableau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655"/>
        <w:gridCol w:w="2551"/>
      </w:tblGrid>
      <w:tr w:rsidR="007B6CB0" w:rsidRPr="007B6CB0" w14:paraId="481965B3" w14:textId="77777777" w:rsidTr="00EA1910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02F8334" w14:textId="77777777" w:rsidR="007B6CB0" w:rsidRPr="007B6CB0" w:rsidRDefault="007B6CB0" w:rsidP="005D0C39">
            <w:pPr>
              <w:pStyle w:val="Corpsdetexte"/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Catégorie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14:paraId="49C93C41" w14:textId="77777777" w:rsidR="007B6CB0" w:rsidRPr="007B6CB0" w:rsidRDefault="007B6CB0" w:rsidP="00EA1910">
            <w:pPr>
              <w:pStyle w:val="Corpsdetexte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par mois</w:t>
            </w:r>
          </w:p>
        </w:tc>
      </w:tr>
      <w:tr w:rsidR="007B6CB0" w:rsidRPr="007B6CB0" w14:paraId="036B697A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15F66F0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13FCAFAD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Cotisation au Régime de rentes du Québec et au Régime de pensions du Canada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FEC32F2" w14:textId="61C1BA90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2C231E50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BA0E97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5ECE8335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Cotisation d'assurance-emploi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38C659E" w14:textId="601F1A60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3D72ADD4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4EBA94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19589F9A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Cotisation à un régime de retraite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7EF96A2" w14:textId="2443BC94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6D9754F0" w14:textId="77777777" w:rsidTr="00EA191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63EC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</w:tcBorders>
          </w:tcPr>
          <w:p w14:paraId="129D40A2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Primes d'assurance-groupe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35C54FE8" w14:textId="55A63C3A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563253B7" w14:textId="77777777" w:rsidTr="00EA191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7D56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</w:tcBorders>
          </w:tcPr>
          <w:p w14:paraId="31AF39B7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Cotisations syndicales et professionnelles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A45E36B" w14:textId="65615B54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510478C3" w14:textId="77777777" w:rsidTr="00EA191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7722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</w:tcBorders>
          </w:tcPr>
          <w:p w14:paraId="36614385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Loyer, hypothèque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4C681BEF" w14:textId="62F992AF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3CA4F00F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399C1FC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2CB39EAA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Charges communes (copropriété)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1DAA97E" w14:textId="1B7D365E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24B2EF33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E9A4C84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20761F00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Taxes municipale, scolaire et d'eau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E8FFB91" w14:textId="2D9B721E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3458E1BC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F8F4560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36656983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Primes d'assurance habitation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B8DA752" w14:textId="3F75A4B1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7566EEA3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0D8C755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2763E025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Primes d’assurance vie, accident, invalidité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D9AC43B" w14:textId="1F3BF232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662439DC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8DDCFF1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11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407EF33E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Électricité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1466F2F" w14:textId="59C71E1C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24FAFA55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6CC9A52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12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4248F6C2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Chauffage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42F4872" w14:textId="46DB0FFB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79C8B554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B625C34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13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1778221E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Télécommunications (informatique, téléphonie, télévision)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6C18999" w14:textId="5D00FB08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35AC7870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3E1565F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15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16BB41EC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Réparation et entretien de la résidence principale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8DCB22F" w14:textId="09AB3C80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5D78BF09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951F7A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57E56D66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Services d'entretien domestique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7A2D958" w14:textId="093C9EC5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40A5AA1C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C45B3B4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lastRenderedPageBreak/>
              <w:t xml:space="preserve">17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190BEEC3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Achat de meubles, appareils ménagers et literie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9D377BE" w14:textId="75A39BBE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288E353D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E7BD834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18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6022092C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Réparation de meubles et appareils ménagers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4C6C55D" w14:textId="209AC05C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3B849DF0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29D1E54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19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10A16D10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Nourriture et épicerie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BE1ABB2" w14:textId="6BD25878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7A81B275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9ABC498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  <w:p w14:paraId="7DA1F533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49489AA4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Restaurant: – travail</w:t>
            </w:r>
          </w:p>
          <w:p w14:paraId="01615BD3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                    – loisirs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F0C63C1" w14:textId="7F98E5A2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695B9C22" w14:textId="27AE6360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5D4668B2" w14:textId="77777777" w:rsidTr="00EA191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1C73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21 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</w:tcBorders>
          </w:tcPr>
          <w:p w14:paraId="385861FC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Médicaments et articles de toilette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1B3E434" w14:textId="68272686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13DEF346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12B4B47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22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24F3E219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Couches et lait pour bébé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B35A3F0" w14:textId="40FDDBEA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15FBA434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B278A09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23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66E771A7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Soins dentaires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8001392" w14:textId="65EA75CC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62FF12D4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1D72266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654F9625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Lunettes, verres de contact et leurs produits d'entretien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93FE348" w14:textId="6EB6127C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0B5A3EAA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822867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25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1254EC02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Vêtements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EEED47A" w14:textId="59F01728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535B0EE8" w14:textId="77777777" w:rsidTr="00EA191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A47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26 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</w:tcBorders>
          </w:tcPr>
          <w:p w14:paraId="6F510A4F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Buanderie et nettoyage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130574B5" w14:textId="6AB539F6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027ABB79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757BB3D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27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2BB6EEA6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Coiffure et esthétique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3EE27D4" w14:textId="457D89CE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497B28F1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976C110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28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1BD94DD2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Transport en commun et service de transport (taxi, autopartage, etc.)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A8B34F2" w14:textId="7C1C6BD7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3FC569E0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4DE774D" w14:textId="77777777" w:rsidR="007B6CB0" w:rsidRPr="007B6CB0" w:rsidRDefault="007B6CB0" w:rsidP="005D0C39">
            <w:pPr>
              <w:tabs>
                <w:tab w:val="left" w:pos="316"/>
              </w:tabs>
              <w:spacing w:beforeLines="60" w:before="144" w:afterLines="60" w:after="144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35937EF8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Véhicule   </w:t>
            </w:r>
          </w:p>
          <w:p w14:paraId="767ABA32" w14:textId="77777777" w:rsidR="007B6CB0" w:rsidRPr="007B6CB0" w:rsidRDefault="007B6CB0" w:rsidP="005D0C39">
            <w:pPr>
              <w:spacing w:beforeLines="60" w:before="144" w:afterLines="60" w:after="144"/>
              <w:ind w:firstLine="1021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– paiements, location</w:t>
            </w:r>
          </w:p>
          <w:p w14:paraId="5D4602A7" w14:textId="77777777" w:rsidR="007B6CB0" w:rsidRPr="007B6CB0" w:rsidRDefault="007B6CB0" w:rsidP="005D0C39">
            <w:pPr>
              <w:spacing w:beforeLines="60" w:before="144" w:afterLines="60" w:after="144"/>
              <w:ind w:firstLine="1021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– assurances</w:t>
            </w:r>
          </w:p>
          <w:p w14:paraId="61E0AF7C" w14:textId="77777777" w:rsidR="007B6CB0" w:rsidRPr="007B6CB0" w:rsidRDefault="007B6CB0" w:rsidP="005D0C39">
            <w:pPr>
              <w:spacing w:beforeLines="60" w:before="144" w:afterLines="60" w:after="144"/>
              <w:ind w:firstLine="1021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– permis et immatriculation</w:t>
            </w:r>
          </w:p>
          <w:p w14:paraId="03B91AB1" w14:textId="77777777" w:rsidR="007B6CB0" w:rsidRPr="007B6CB0" w:rsidRDefault="007B6CB0" w:rsidP="005D0C39">
            <w:pPr>
              <w:spacing w:beforeLines="60" w:before="144" w:afterLines="60" w:after="144"/>
              <w:ind w:firstLine="1021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– essence, énergie</w:t>
            </w:r>
          </w:p>
          <w:p w14:paraId="6F41A854" w14:textId="77777777" w:rsidR="007B6CB0" w:rsidRPr="007B6CB0" w:rsidRDefault="007B6CB0" w:rsidP="005D0C39">
            <w:pPr>
              <w:spacing w:beforeLines="60" w:before="144" w:afterLines="60" w:after="144"/>
              <w:ind w:firstLine="1021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– entretien</w:t>
            </w:r>
          </w:p>
          <w:p w14:paraId="44E388EA" w14:textId="77777777" w:rsidR="007B6CB0" w:rsidRPr="007B6CB0" w:rsidRDefault="007B6CB0" w:rsidP="005D0C39">
            <w:pPr>
              <w:spacing w:beforeLines="60" w:before="144" w:afterLines="60" w:after="144"/>
              <w:ind w:firstLine="1021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– stationnement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8085026" w14:textId="709880BA" w:rsidR="007B6CB0" w:rsidRPr="007B6CB0" w:rsidRDefault="007B6CB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F7A529" w14:textId="258F47B9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3487EA31" w14:textId="04BF4A45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5D301A8A" w14:textId="3990E62D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1976F794" w14:textId="06DB0D2A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1A49D6D1" w14:textId="77777777" w:rsid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04049B45" w14:textId="1DC2CEA5" w:rsidR="00EA191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3B50BC9F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7B9EFA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088EA62E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Frais scolaires (scolarité, tutorat, livres, matériel, repas, sorties, frais parascolaires, uniforme, etc.)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389DF84" w14:textId="557E44B1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42240CC5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360E84B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57BC587E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Régime enregistré d'épargne-études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F9BAC0B" w14:textId="681E0F58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15EA8B02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C0AB542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41D8A10F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Frais de garde des enfants</w:t>
            </w:r>
          </w:p>
          <w:p w14:paraId="2EA78E7F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– lors du travail</w:t>
            </w:r>
          </w:p>
          <w:p w14:paraId="6D127401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– lors de loisirs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7F92A58" w14:textId="77777777" w:rsidR="007B6CB0" w:rsidRPr="007B6CB0" w:rsidRDefault="007B6CB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DA6609" w14:textId="643F8306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518928AE" w14:textId="73927822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500C9880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1E37F80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6F9F3F0B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Sorties et divertissements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4B427844" w14:textId="5517B353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36BA33BC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E435180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34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479A5DA9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Activités sportives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8080526" w14:textId="0947647A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05D4FCF0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5F7E3A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0A7A4320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Équipement: sports, loisirs, etc.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F6DE41E" w14:textId="12E65053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51A52294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6F832D7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lastRenderedPageBreak/>
              <w:t xml:space="preserve">36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0AC35007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Cours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1E1E1EE" w14:textId="28A435E1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6E7CA8B4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72C6DAC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37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0E782B2A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Jouets, cadeaux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31CAF45" w14:textId="3EB3B548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40379E0D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60FBE6" w14:textId="77777777" w:rsidR="007B6CB0" w:rsidRPr="007B6CB0" w:rsidRDefault="007B6CB0" w:rsidP="005D0C39">
            <w:pPr>
              <w:tabs>
                <w:tab w:val="left" w:pos="174"/>
              </w:tabs>
              <w:spacing w:beforeLines="60" w:before="144" w:afterLines="60" w:after="144"/>
              <w:ind w:left="741" w:hanging="741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38 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06AC7FCC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Livres, revues, journaux, disques, abonnements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2AF7566" w14:textId="0F3E5C02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52D0A106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B723F4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7CEB0933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Animaux domestiques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FCCE741" w14:textId="665C6BD3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19E2B9F4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8BE390D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249F6158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Tabac, boissons alcooliques, cannabis récréatif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1663A99" w14:textId="02A17937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2BA0ECE5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A048C3A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41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0B844499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Vacances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C48458C" w14:textId="07B3D441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5297EE76" w14:textId="77777777" w:rsidTr="00EA191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C95C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42 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</w:tcBorders>
          </w:tcPr>
          <w:p w14:paraId="1AB5A2CB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Camp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45330D74" w14:textId="18E2679B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162B1B84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9A3FE1C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43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13583877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Argent de poche des enfants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A7ADADD" w14:textId="40AD734D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5F0085DE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ECB5885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44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2A0F9752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Épargne, épargne retraite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32CF6B0" w14:textId="592D1EEF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27920A61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21C7DE0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45 </w:t>
            </w:r>
          </w:p>
          <w:p w14:paraId="0A15C741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0089CA08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Paiement de dettes</w:t>
            </w:r>
          </w:p>
          <w:p w14:paraId="411837F9" w14:textId="6D7F9A73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1)</w:t>
            </w:r>
            <w:r w:rsidR="00EA19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59282599" w14:textId="037EC2A1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2)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7437313A" w14:textId="01EF5F89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3)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4686553" w14:textId="77777777" w:rsidR="007B6CB0" w:rsidRPr="007B6CB0" w:rsidRDefault="007B6CB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03E051" w14:textId="5730B03C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7B630D36" w14:textId="77777777" w:rsid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7CD8E339" w14:textId="21FEBA91" w:rsidR="00EA191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23EBAD9E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8A4EAB4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46 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59CCCF75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Frais d'avocat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13FB411" w14:textId="44482085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247CFF1E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3705E24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28D85974" w14:textId="77777777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Résidence secondaire (joindre détails en annexe)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EEC90D5" w14:textId="1E1471F9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7B6CB0" w14:paraId="05524929" w14:textId="77777777" w:rsidTr="00EA191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A53DD2A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48 </w:t>
            </w:r>
          </w:p>
          <w:p w14:paraId="2E588819" w14:textId="77777777" w:rsidR="007B6CB0" w:rsidRPr="007B6CB0" w:rsidRDefault="007B6CB0" w:rsidP="005D0C39">
            <w:pPr>
              <w:tabs>
                <w:tab w:val="left" w:pos="42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  <w:tcBorders>
              <w:left w:val="single" w:sz="4" w:space="0" w:color="auto"/>
            </w:tcBorders>
          </w:tcPr>
          <w:p w14:paraId="1569F9E1" w14:textId="46F78EF2" w:rsidR="007B6CB0" w:rsidRPr="007B6CB0" w:rsidRDefault="007B6CB0" w:rsidP="005D0C39">
            <w:pPr>
              <w:tabs>
                <w:tab w:val="left" w:pos="2014"/>
                <w:tab w:val="left" w:pos="2581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>Autres :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1DA3FB91" w14:textId="0612DDD2" w:rsidR="007B6CB0" w:rsidRPr="007B6CB0" w:rsidRDefault="007B6CB0" w:rsidP="005D0C39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A1910"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36F6A073" w14:textId="77777777" w:rsidR="007B6CB0" w:rsidRPr="007B6CB0" w:rsidRDefault="007B6CB0" w:rsidP="005D0C39">
            <w:pPr>
              <w:tabs>
                <w:tab w:val="left" w:pos="420"/>
                <w:tab w:val="left" w:pos="251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7B6CB0">
              <w:rPr>
                <w:rFonts w:ascii="Arial" w:hAnsi="Arial" w:cs="Arial"/>
                <w:sz w:val="20"/>
                <w:szCs w:val="20"/>
              </w:rPr>
              <w:t xml:space="preserve">Dépenses anticipées:     </w:t>
            </w:r>
          </w:p>
          <w:p w14:paraId="2E762D27" w14:textId="60BB98C7" w:rsidR="007B6CB0" w:rsidRPr="00EA1910" w:rsidRDefault="00EA1910" w:rsidP="000B5C3F">
            <w:pPr>
              <w:pStyle w:val="Paragraphedeliste"/>
              <w:numPr>
                <w:ilvl w:val="0"/>
                <w:numId w:val="47"/>
              </w:numPr>
              <w:spacing w:before="20" w:after="20"/>
              <w:ind w:left="71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06AEEEB0" w14:textId="7EABE592" w:rsidR="007B6CB0" w:rsidRPr="00EA1910" w:rsidRDefault="00EA1910" w:rsidP="000B5C3F">
            <w:pPr>
              <w:pStyle w:val="Paragraphedeliste"/>
              <w:numPr>
                <w:ilvl w:val="0"/>
                <w:numId w:val="47"/>
              </w:numPr>
              <w:spacing w:before="20" w:after="20"/>
              <w:ind w:left="71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noProof/>
              </w:rPr>
              <w:t> </w:t>
            </w:r>
            <w:r w:rsidRPr="00EA1910">
              <w:rPr>
                <w:noProof/>
              </w:rPr>
              <w:t> </w:t>
            </w:r>
            <w:r w:rsidRPr="00EA1910">
              <w:rPr>
                <w:noProof/>
              </w:rPr>
              <w:t> </w:t>
            </w:r>
            <w:r w:rsidRPr="00EA1910">
              <w:rPr>
                <w:noProof/>
              </w:rPr>
              <w:t> </w:t>
            </w:r>
            <w:r w:rsidRPr="00EA1910">
              <w:rPr>
                <w:noProof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0078E4A" w14:textId="2F7CE3B3" w:rsidR="007B6CB0" w:rsidRPr="00EA1910" w:rsidRDefault="00EA1910" w:rsidP="000B5C3F">
            <w:pPr>
              <w:pStyle w:val="Paragraphedeliste"/>
              <w:numPr>
                <w:ilvl w:val="0"/>
                <w:numId w:val="47"/>
              </w:numPr>
              <w:spacing w:before="20" w:after="20"/>
              <w:ind w:left="71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CEA50C6" w14:textId="77777777" w:rsidR="007B6CB0" w:rsidRPr="007B6CB0" w:rsidRDefault="007B6CB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299600" w14:textId="65382464" w:rsidR="007B6CB0" w:rsidRPr="007B6CB0" w:rsidRDefault="00EA191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4A6C257D" w14:textId="77777777" w:rsidR="007B6CB0" w:rsidRDefault="007B6CB0" w:rsidP="00EA1910">
            <w:pPr>
              <w:spacing w:beforeLines="60" w:before="144" w:afterLines="60" w:after="144"/>
              <w:ind w:right="12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F28169" w14:textId="3B5B905B" w:rsidR="00EA1910" w:rsidRDefault="00EA1910" w:rsidP="000B5C3F">
            <w:pPr>
              <w:pStyle w:val="Paragraphedeliste"/>
              <w:spacing w:before="20" w:after="20"/>
              <w:contextualSpacing w:val="0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end"/>
            </w:r>
          </w:p>
          <w:p w14:paraId="065C05E1" w14:textId="135A2A02" w:rsidR="00EA1910" w:rsidRPr="00EA1910" w:rsidRDefault="00EA1910" w:rsidP="000B5C3F">
            <w:pPr>
              <w:pStyle w:val="Paragraphedeliste"/>
              <w:spacing w:before="20" w:after="20"/>
              <w:contextualSpacing w:val="0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end"/>
            </w:r>
          </w:p>
          <w:p w14:paraId="31E6FBAF" w14:textId="050A5B15" w:rsidR="007B6CB0" w:rsidRPr="007B6CB0" w:rsidRDefault="00EA1910" w:rsidP="000B5C3F">
            <w:pPr>
              <w:pStyle w:val="Paragraphedeliste"/>
              <w:spacing w:before="20" w:after="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40CD628A" w14:textId="77777777" w:rsidR="007B6CB0" w:rsidRPr="007B6CB0" w:rsidRDefault="007B6CB0" w:rsidP="00EA1910">
      <w:pPr>
        <w:pStyle w:val="Paragraphedeliste"/>
        <w:ind w:left="994"/>
        <w:rPr>
          <w:rFonts w:ascii="Arial" w:hAnsi="Arial" w:cs="Arial"/>
          <w:sz w:val="20"/>
          <w:szCs w:val="20"/>
        </w:rPr>
      </w:pPr>
    </w:p>
    <w:p w14:paraId="4ABEC14D" w14:textId="77777777" w:rsidR="007B6CB0" w:rsidRPr="00EA1910" w:rsidRDefault="007B6CB0" w:rsidP="00EA1910">
      <w:pPr>
        <w:pStyle w:val="Paragraphedeliste"/>
        <w:ind w:left="994"/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  <w:r w:rsidRPr="00EA1910">
        <w:rPr>
          <w:rFonts w:ascii="Arial" w:hAnsi="Arial" w:cs="Arial"/>
          <w:b/>
          <w:bCs/>
          <w:sz w:val="24"/>
          <w:szCs w:val="24"/>
        </w:rPr>
        <w:t>DÉPENSES</w:t>
      </w:r>
      <w:r w:rsidRPr="00EA1910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EA1910">
        <w:rPr>
          <w:rFonts w:ascii="Arial" w:hAnsi="Arial" w:cs="Arial"/>
          <w:b/>
          <w:bCs/>
          <w:sz w:val="24"/>
          <w:szCs w:val="24"/>
        </w:rPr>
        <w:t>MENSUELLES</w:t>
      </w:r>
      <w:r w:rsidRPr="00EA1910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EA1910">
        <w:rPr>
          <w:rFonts w:ascii="Arial" w:hAnsi="Arial" w:cs="Arial"/>
          <w:b/>
          <w:bCs/>
          <w:spacing w:val="-2"/>
          <w:sz w:val="24"/>
          <w:szCs w:val="24"/>
        </w:rPr>
        <w:t>TOTALES</w:t>
      </w:r>
    </w:p>
    <w:p w14:paraId="130A79D9" w14:textId="77777777" w:rsidR="007B6CB0" w:rsidRPr="007B6CB0" w:rsidRDefault="007B6CB0" w:rsidP="00EA1910">
      <w:pPr>
        <w:pStyle w:val="Paragraphedeliste"/>
        <w:ind w:left="994" w:right="-377"/>
        <w:rPr>
          <w:rFonts w:ascii="Arial" w:hAnsi="Arial" w:cs="Arial"/>
          <w:spacing w:val="-2"/>
          <w:sz w:val="20"/>
          <w:szCs w:val="20"/>
        </w:rPr>
      </w:pPr>
      <w:r w:rsidRPr="007B6CB0">
        <w:rPr>
          <w:rFonts w:ascii="Arial" w:hAnsi="Arial" w:cs="Arial"/>
          <w:spacing w:val="-2"/>
          <w:sz w:val="20"/>
          <w:szCs w:val="20"/>
        </w:rPr>
        <w:t>_______________________________________________________________________________</w:t>
      </w:r>
    </w:p>
    <w:p w14:paraId="13F12944" w14:textId="77777777" w:rsidR="007B6CB0" w:rsidRPr="00EA1910" w:rsidRDefault="007B6CB0" w:rsidP="00EA1910">
      <w:pPr>
        <w:pStyle w:val="Corpsdetexte"/>
        <w:tabs>
          <w:tab w:val="left" w:pos="7355"/>
          <w:tab w:val="left" w:pos="8675"/>
          <w:tab w:val="left" w:pos="9072"/>
        </w:tabs>
        <w:spacing w:before="240" w:after="240"/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>SOMMAIRE</w:t>
      </w:r>
    </w:p>
    <w:p w14:paraId="25C8C85B" w14:textId="5D8BFF78" w:rsidR="007B6CB0" w:rsidRPr="00EA1910" w:rsidRDefault="007B6CB0" w:rsidP="00EA1910">
      <w:pPr>
        <w:pStyle w:val="Corpsdetexte"/>
        <w:tabs>
          <w:tab w:val="left" w:pos="8364"/>
        </w:tabs>
        <w:spacing w:before="120" w:after="120"/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>Revenu</w:t>
      </w:r>
      <w:r w:rsidRPr="00EA1910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mensuel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total</w:t>
      </w:r>
      <w:r w:rsidR="00EA1910">
        <w:rPr>
          <w:rFonts w:ascii="Arial" w:hAnsi="Arial" w:cs="Arial"/>
          <w:b w:val="0"/>
          <w:bCs w:val="0"/>
          <w:sz w:val="20"/>
          <w:szCs w:val="20"/>
        </w:rPr>
        <w:tab/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 $</w:t>
      </w:r>
    </w:p>
    <w:p w14:paraId="22BB1CCF" w14:textId="77777777" w:rsidR="007B6CB0" w:rsidRPr="00EA1910" w:rsidRDefault="007B6CB0" w:rsidP="00EA1910">
      <w:pPr>
        <w:pStyle w:val="Corpsdetexte"/>
        <w:tabs>
          <w:tab w:val="left" w:pos="6804"/>
        </w:tabs>
        <w:spacing w:before="120" w:after="120"/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i/>
          <w:iCs/>
          <w:spacing w:val="-2"/>
          <w:sz w:val="20"/>
          <w:szCs w:val="20"/>
        </w:rPr>
        <w:t>(moins)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Pr="00EA1910">
        <w:rPr>
          <w:rFonts w:ascii="Arial" w:hAnsi="Arial" w:cs="Arial"/>
          <w:b w:val="0"/>
          <w:bCs w:val="0"/>
          <w:spacing w:val="-10"/>
          <w:sz w:val="20"/>
          <w:szCs w:val="20"/>
        </w:rPr>
        <w:t>‒</w:t>
      </w:r>
    </w:p>
    <w:p w14:paraId="7F4CEB31" w14:textId="16DEE836" w:rsidR="007B6CB0" w:rsidRPr="00EA1910" w:rsidRDefault="007B6CB0" w:rsidP="00EA1910">
      <w:pPr>
        <w:pStyle w:val="Corpsdetexte"/>
        <w:tabs>
          <w:tab w:val="left" w:pos="8364"/>
        </w:tabs>
        <w:spacing w:before="120" w:after="120"/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>Impôt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sur</w:t>
      </w:r>
      <w:r w:rsidRPr="00EA1910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ce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revenu</w:t>
      </w:r>
      <w:r w:rsidRPr="00EA1910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(avant</w:t>
      </w:r>
      <w:r w:rsidRPr="00EA1910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pension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pacing w:val="-2"/>
          <w:sz w:val="20"/>
          <w:szCs w:val="20"/>
        </w:rPr>
        <w:t>alimentaire) *</w:t>
      </w:r>
      <w:r w:rsidR="00EA1910">
        <w:rPr>
          <w:rFonts w:ascii="Arial" w:hAnsi="Arial" w:cs="Arial"/>
          <w:b w:val="0"/>
          <w:bCs w:val="0"/>
          <w:sz w:val="20"/>
          <w:szCs w:val="20"/>
        </w:rPr>
        <w:tab/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 $</w:t>
      </w:r>
    </w:p>
    <w:p w14:paraId="44E7A745" w14:textId="0961EE3C" w:rsidR="007B6CB0" w:rsidRPr="00EA1910" w:rsidRDefault="007B6CB0" w:rsidP="00EA1910">
      <w:pPr>
        <w:pStyle w:val="Paragraphedeliste"/>
        <w:tabs>
          <w:tab w:val="left" w:pos="8364"/>
        </w:tabs>
        <w:spacing w:before="360" w:after="120"/>
        <w:ind w:left="994"/>
        <w:rPr>
          <w:rFonts w:ascii="Arial" w:hAnsi="Arial" w:cs="Arial"/>
          <w:sz w:val="20"/>
          <w:szCs w:val="20"/>
        </w:rPr>
      </w:pPr>
      <w:r w:rsidRPr="00EA1910">
        <w:rPr>
          <w:rFonts w:ascii="Arial" w:hAnsi="Arial" w:cs="Arial"/>
          <w:sz w:val="20"/>
          <w:szCs w:val="20"/>
        </w:rPr>
        <w:t>REVENU</w:t>
      </w:r>
      <w:r w:rsidRPr="00EA1910">
        <w:rPr>
          <w:rFonts w:ascii="Arial" w:hAnsi="Arial" w:cs="Arial"/>
          <w:spacing w:val="-8"/>
          <w:sz w:val="20"/>
          <w:szCs w:val="20"/>
        </w:rPr>
        <w:t xml:space="preserve"> </w:t>
      </w:r>
      <w:r w:rsidRPr="00EA1910">
        <w:rPr>
          <w:rFonts w:ascii="Arial" w:hAnsi="Arial" w:cs="Arial"/>
          <w:spacing w:val="-5"/>
          <w:sz w:val="20"/>
          <w:szCs w:val="20"/>
        </w:rPr>
        <w:t>NET</w:t>
      </w:r>
      <w:r w:rsidRPr="00EA1910">
        <w:rPr>
          <w:rFonts w:ascii="Arial" w:hAnsi="Arial" w:cs="Arial"/>
          <w:sz w:val="20"/>
          <w:szCs w:val="20"/>
        </w:rPr>
        <w:tab/>
      </w:r>
      <w:r w:rsidR="00EA1910" w:rsidRPr="00EA1910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EA1910" w:rsidRPr="00EA1910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EA1910" w:rsidRPr="00EA1910">
        <w:rPr>
          <w:rFonts w:ascii="Arial" w:hAnsi="Arial" w:cs="Arial"/>
          <w:color w:val="000000"/>
          <w:sz w:val="20"/>
          <w:szCs w:val="20"/>
        </w:rPr>
      </w:r>
      <w:r w:rsidR="00EA1910" w:rsidRPr="00EA1910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EA1910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EA1910" w:rsidRPr="00EA1910">
        <w:rPr>
          <w:rFonts w:ascii="Arial" w:hAnsi="Arial" w:cs="Arial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sz w:val="20"/>
          <w:szCs w:val="20"/>
        </w:rPr>
        <w:t xml:space="preserve"> $</w:t>
      </w:r>
    </w:p>
    <w:p w14:paraId="0608CE46" w14:textId="77777777" w:rsidR="007B6CB0" w:rsidRPr="00EA1910" w:rsidRDefault="007B6CB0" w:rsidP="009A04B2">
      <w:pPr>
        <w:pStyle w:val="Corpsdetexte"/>
        <w:tabs>
          <w:tab w:val="left" w:pos="6804"/>
        </w:tabs>
        <w:spacing w:before="120" w:after="120"/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i/>
          <w:iCs/>
          <w:spacing w:val="-2"/>
          <w:sz w:val="20"/>
          <w:szCs w:val="20"/>
        </w:rPr>
        <w:t>(plus)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Pr="00EA1910">
        <w:rPr>
          <w:rFonts w:ascii="Arial" w:hAnsi="Arial" w:cs="Arial"/>
          <w:b w:val="0"/>
          <w:bCs w:val="0"/>
          <w:spacing w:val="-10"/>
          <w:sz w:val="20"/>
          <w:szCs w:val="20"/>
        </w:rPr>
        <w:t>+</w:t>
      </w:r>
    </w:p>
    <w:p w14:paraId="1ADDFC7E" w14:textId="77777777" w:rsidR="007B6CB0" w:rsidRPr="00EA1910" w:rsidRDefault="007B6CB0" w:rsidP="009A04B2">
      <w:pPr>
        <w:pStyle w:val="Corpsdetexte"/>
        <w:tabs>
          <w:tab w:val="left" w:pos="6249"/>
        </w:tabs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Pension alimentaire pour enfants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</w:p>
    <w:p w14:paraId="281DC23B" w14:textId="6C5E4E8C" w:rsidR="007B6CB0" w:rsidRPr="00EA1910" w:rsidRDefault="007B6CB0" w:rsidP="009A04B2">
      <w:pPr>
        <w:pStyle w:val="Paragraphedeliste"/>
        <w:tabs>
          <w:tab w:val="left" w:pos="8364"/>
        </w:tabs>
        <w:ind w:left="994"/>
        <w:rPr>
          <w:rFonts w:ascii="Arial" w:hAnsi="Arial" w:cs="Arial"/>
          <w:sz w:val="20"/>
          <w:szCs w:val="20"/>
        </w:rPr>
      </w:pPr>
      <w:r w:rsidRPr="00EA1910">
        <w:rPr>
          <w:rFonts w:ascii="Arial" w:hAnsi="Arial" w:cs="Arial"/>
          <w:sz w:val="20"/>
          <w:szCs w:val="20"/>
        </w:rPr>
        <w:t>(selon ligne 701 ou 603 de l’Annexe I)</w:t>
      </w:r>
      <w:r w:rsidR="009A04B2">
        <w:rPr>
          <w:rFonts w:ascii="Arial" w:hAnsi="Arial" w:cs="Arial"/>
          <w:sz w:val="20"/>
          <w:szCs w:val="20"/>
        </w:rPr>
        <w:tab/>
      </w:r>
      <w:r w:rsidR="009A04B2" w:rsidRPr="00EA1910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A04B2" w:rsidRPr="00EA1910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9A04B2" w:rsidRPr="00EA1910">
        <w:rPr>
          <w:rFonts w:ascii="Arial" w:hAnsi="Arial" w:cs="Arial"/>
          <w:color w:val="000000"/>
          <w:sz w:val="20"/>
          <w:szCs w:val="20"/>
        </w:rPr>
      </w:r>
      <w:r w:rsidR="009A04B2" w:rsidRPr="00EA1910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sz w:val="20"/>
          <w:szCs w:val="20"/>
        </w:rPr>
        <w:t xml:space="preserve"> $</w:t>
      </w:r>
    </w:p>
    <w:p w14:paraId="18B111F3" w14:textId="5FB9E27B" w:rsidR="007B6CB0" w:rsidRPr="00EA1910" w:rsidRDefault="007B6CB0" w:rsidP="009A04B2">
      <w:pPr>
        <w:pStyle w:val="Corpsdetexte"/>
        <w:spacing w:before="120" w:after="120"/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>(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moins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)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  <w:t xml:space="preserve">        </w:t>
      </w:r>
      <w:r w:rsidRPr="00EA1910">
        <w:rPr>
          <w:rFonts w:ascii="Arial" w:hAnsi="Arial" w:cs="Arial"/>
          <w:b w:val="0"/>
          <w:bCs w:val="0"/>
          <w:spacing w:val="-10"/>
          <w:sz w:val="20"/>
          <w:szCs w:val="20"/>
        </w:rPr>
        <w:t>‒</w:t>
      </w:r>
    </w:p>
    <w:p w14:paraId="5C0A59D0" w14:textId="2C2DD41C" w:rsidR="007B6CB0" w:rsidRPr="00EA1910" w:rsidRDefault="007B6CB0" w:rsidP="009A04B2">
      <w:pPr>
        <w:pStyle w:val="Corpsdetexte"/>
        <w:tabs>
          <w:tab w:val="left" w:pos="8364"/>
        </w:tabs>
        <w:spacing w:before="120" w:after="120"/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lastRenderedPageBreak/>
        <w:t>Dépenses</w:t>
      </w:r>
      <w:r w:rsidRPr="00EA1910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mensuelles</w:t>
      </w:r>
      <w:r w:rsidRPr="00EA1910">
        <w:rPr>
          <w:rFonts w:ascii="Arial" w:hAnsi="Arial" w:cs="Arial"/>
          <w:b w:val="0"/>
          <w:bCs w:val="0"/>
          <w:spacing w:val="-12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pacing w:val="-2"/>
          <w:sz w:val="20"/>
          <w:szCs w:val="20"/>
        </w:rPr>
        <w:t>totales</w:t>
      </w:r>
      <w:r w:rsidR="009A04B2">
        <w:rPr>
          <w:rFonts w:ascii="Arial" w:hAnsi="Arial" w:cs="Arial"/>
          <w:b w:val="0"/>
          <w:bCs w:val="0"/>
          <w:sz w:val="20"/>
          <w:szCs w:val="20"/>
        </w:rPr>
        <w:tab/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 $</w:t>
      </w:r>
    </w:p>
    <w:p w14:paraId="142465CB" w14:textId="2AEC4B42" w:rsidR="007B6CB0" w:rsidRPr="00EA1910" w:rsidRDefault="007B6CB0" w:rsidP="009A04B2">
      <w:pPr>
        <w:pStyle w:val="Paragraphedeliste"/>
        <w:tabs>
          <w:tab w:val="left" w:pos="8364"/>
        </w:tabs>
        <w:spacing w:before="120" w:after="120"/>
        <w:ind w:left="994"/>
        <w:rPr>
          <w:rFonts w:ascii="Arial" w:hAnsi="Arial" w:cs="Arial"/>
          <w:sz w:val="20"/>
          <w:szCs w:val="20"/>
        </w:rPr>
      </w:pPr>
      <w:r w:rsidRPr="00EA1910">
        <w:rPr>
          <w:rFonts w:ascii="Arial" w:hAnsi="Arial" w:cs="Arial"/>
          <w:spacing w:val="-2"/>
          <w:sz w:val="20"/>
          <w:szCs w:val="20"/>
        </w:rPr>
        <w:t>SURPLUS / (DÉFICIT)</w:t>
      </w:r>
      <w:r w:rsidR="009A04B2" w:rsidRPr="009A04B2">
        <w:rPr>
          <w:rFonts w:ascii="Arial" w:hAnsi="Arial" w:cs="Arial"/>
          <w:b/>
          <w:bCs/>
          <w:sz w:val="20"/>
          <w:szCs w:val="20"/>
        </w:rPr>
        <w:t xml:space="preserve"> </w:t>
      </w:r>
      <w:r w:rsidR="009A04B2">
        <w:rPr>
          <w:rFonts w:ascii="Arial" w:hAnsi="Arial" w:cs="Arial"/>
          <w:b/>
          <w:bCs/>
          <w:sz w:val="20"/>
          <w:szCs w:val="20"/>
        </w:rPr>
        <w:tab/>
      </w:r>
      <w:r w:rsidR="009A04B2" w:rsidRPr="00EA1910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A04B2" w:rsidRPr="00EA1910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9A04B2" w:rsidRPr="00EA1910">
        <w:rPr>
          <w:rFonts w:ascii="Arial" w:hAnsi="Arial" w:cs="Arial"/>
          <w:color w:val="000000"/>
          <w:sz w:val="20"/>
          <w:szCs w:val="20"/>
        </w:rPr>
      </w:r>
      <w:r w:rsidR="009A04B2" w:rsidRPr="00EA1910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color w:val="000000"/>
          <w:sz w:val="20"/>
          <w:szCs w:val="20"/>
        </w:rPr>
        <w:fldChar w:fldCharType="end"/>
      </w:r>
      <w:r w:rsidR="009A04B2" w:rsidRPr="00EA1910">
        <w:rPr>
          <w:rFonts w:ascii="Arial" w:hAnsi="Arial" w:cs="Arial"/>
          <w:sz w:val="20"/>
          <w:szCs w:val="20"/>
        </w:rPr>
        <w:t xml:space="preserve"> </w:t>
      </w:r>
      <w:r w:rsidRPr="00EA1910">
        <w:rPr>
          <w:rFonts w:ascii="Arial" w:hAnsi="Arial" w:cs="Arial"/>
          <w:sz w:val="20"/>
          <w:szCs w:val="20"/>
        </w:rPr>
        <w:t>$</w:t>
      </w:r>
    </w:p>
    <w:p w14:paraId="5361DF6E" w14:textId="77777777" w:rsidR="007B6CB0" w:rsidRPr="009A04B2" w:rsidRDefault="007B6CB0" w:rsidP="009A04B2">
      <w:pPr>
        <w:spacing w:before="360" w:after="240"/>
        <w:jc w:val="center"/>
        <w:rPr>
          <w:rFonts w:ascii="Arial" w:hAnsi="Arial" w:cs="Arial"/>
          <w:sz w:val="20"/>
          <w:szCs w:val="20"/>
        </w:rPr>
      </w:pPr>
      <w:r w:rsidRPr="009A04B2">
        <w:rPr>
          <w:rFonts w:ascii="Arial" w:hAnsi="Arial" w:cs="Arial"/>
          <w:sz w:val="20"/>
          <w:szCs w:val="20"/>
        </w:rPr>
        <w:t>PENSION</w:t>
      </w:r>
      <w:r w:rsidRPr="009A04B2">
        <w:rPr>
          <w:rFonts w:ascii="Arial" w:hAnsi="Arial" w:cs="Arial"/>
          <w:spacing w:val="-9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ALIMENTAIRE</w:t>
      </w:r>
      <w:r w:rsidRPr="009A04B2">
        <w:rPr>
          <w:rFonts w:ascii="Arial" w:hAnsi="Arial" w:cs="Arial"/>
          <w:spacing w:val="-9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ET</w:t>
      </w:r>
      <w:r w:rsidRPr="009A04B2">
        <w:rPr>
          <w:rFonts w:ascii="Arial" w:hAnsi="Arial" w:cs="Arial"/>
          <w:spacing w:val="-8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IMPACT</w:t>
      </w:r>
      <w:r w:rsidRPr="009A04B2">
        <w:rPr>
          <w:rFonts w:ascii="Arial" w:hAnsi="Arial" w:cs="Arial"/>
          <w:spacing w:val="-9"/>
          <w:sz w:val="20"/>
          <w:szCs w:val="20"/>
        </w:rPr>
        <w:t xml:space="preserve"> </w:t>
      </w:r>
      <w:r w:rsidRPr="009A04B2">
        <w:rPr>
          <w:rFonts w:ascii="Arial" w:hAnsi="Arial" w:cs="Arial"/>
          <w:spacing w:val="-2"/>
          <w:sz w:val="20"/>
          <w:szCs w:val="20"/>
        </w:rPr>
        <w:t>FISCAL</w:t>
      </w:r>
    </w:p>
    <w:p w14:paraId="6CC57220" w14:textId="77777777" w:rsidR="007B6CB0" w:rsidRPr="009A04B2" w:rsidRDefault="007B6CB0" w:rsidP="00DD1745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9A04B2">
        <w:rPr>
          <w:rFonts w:ascii="Arial" w:hAnsi="Arial" w:cs="Arial"/>
          <w:sz w:val="20"/>
          <w:szCs w:val="20"/>
        </w:rPr>
        <w:t>RENSEIGNEMENT</w:t>
      </w:r>
      <w:r w:rsidRPr="009A04B2">
        <w:rPr>
          <w:rFonts w:ascii="Arial" w:hAnsi="Arial" w:cs="Arial"/>
          <w:spacing w:val="-8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REQUIS</w:t>
      </w:r>
      <w:r w:rsidRPr="009A04B2">
        <w:rPr>
          <w:rFonts w:ascii="Arial" w:hAnsi="Arial" w:cs="Arial"/>
          <w:spacing w:val="-8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DE</w:t>
      </w:r>
      <w:r w:rsidRPr="009A04B2">
        <w:rPr>
          <w:rFonts w:ascii="Arial" w:hAnsi="Arial" w:cs="Arial"/>
          <w:spacing w:val="-7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CELUI</w:t>
      </w:r>
      <w:r w:rsidRPr="009A04B2">
        <w:rPr>
          <w:rFonts w:ascii="Arial" w:hAnsi="Arial" w:cs="Arial"/>
          <w:spacing w:val="-8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QUI</w:t>
      </w:r>
      <w:r w:rsidRPr="009A04B2">
        <w:rPr>
          <w:rFonts w:ascii="Arial" w:hAnsi="Arial" w:cs="Arial"/>
          <w:spacing w:val="-7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RECLAME</w:t>
      </w:r>
      <w:r w:rsidRPr="009A04B2">
        <w:rPr>
          <w:rFonts w:ascii="Arial" w:hAnsi="Arial" w:cs="Arial"/>
          <w:spacing w:val="-8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LA</w:t>
      </w:r>
      <w:r w:rsidRPr="009A04B2">
        <w:rPr>
          <w:rFonts w:ascii="Arial" w:hAnsi="Arial" w:cs="Arial"/>
          <w:spacing w:val="-8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PENSION</w:t>
      </w:r>
      <w:r w:rsidRPr="009A04B2">
        <w:rPr>
          <w:rFonts w:ascii="Arial" w:hAnsi="Arial" w:cs="Arial"/>
          <w:spacing w:val="-7"/>
          <w:sz w:val="20"/>
          <w:szCs w:val="20"/>
        </w:rPr>
        <w:t xml:space="preserve"> </w:t>
      </w:r>
      <w:r w:rsidRPr="009A04B2">
        <w:rPr>
          <w:rFonts w:ascii="Arial" w:hAnsi="Arial" w:cs="Arial"/>
          <w:spacing w:val="-2"/>
          <w:sz w:val="20"/>
          <w:szCs w:val="20"/>
        </w:rPr>
        <w:t>ALIMENTAIRE</w:t>
      </w:r>
    </w:p>
    <w:p w14:paraId="6DB8166E" w14:textId="02881DE2" w:rsidR="007B6CB0" w:rsidRPr="00EA1910" w:rsidRDefault="007B6CB0" w:rsidP="009A04B2">
      <w:pPr>
        <w:pStyle w:val="Corpsdetexte"/>
        <w:tabs>
          <w:tab w:val="left" w:pos="8364"/>
        </w:tabs>
        <w:spacing w:before="120" w:after="120"/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>Contribution nette requise du débiteur alimentaire</w:t>
      </w:r>
      <w:r w:rsidR="009A04B2">
        <w:rPr>
          <w:rFonts w:ascii="Arial" w:hAnsi="Arial" w:cs="Arial"/>
          <w:b w:val="0"/>
          <w:bCs w:val="0"/>
          <w:sz w:val="20"/>
          <w:szCs w:val="20"/>
        </w:rPr>
        <w:tab/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b w:val="0"/>
          <w:bCs w:val="0"/>
          <w:sz w:val="20"/>
          <w:szCs w:val="20"/>
        </w:rPr>
        <w:t>$</w:t>
      </w:r>
    </w:p>
    <w:p w14:paraId="4A416DE0" w14:textId="77777777" w:rsidR="007B6CB0" w:rsidRPr="00EA1910" w:rsidRDefault="007B6CB0" w:rsidP="009A04B2">
      <w:pPr>
        <w:pStyle w:val="Corpsdetexte"/>
        <w:tabs>
          <w:tab w:val="left" w:pos="6804"/>
        </w:tabs>
        <w:spacing w:before="120" w:after="120"/>
        <w:ind w:left="994"/>
        <w:rPr>
          <w:rFonts w:ascii="Arial" w:hAnsi="Arial" w:cs="Arial"/>
          <w:b w:val="0"/>
          <w:bCs w:val="0"/>
          <w:spacing w:val="-2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i/>
          <w:iCs/>
          <w:spacing w:val="-2"/>
          <w:sz w:val="20"/>
          <w:szCs w:val="20"/>
        </w:rPr>
        <w:t>(plus)</w:t>
      </w:r>
      <w:r w:rsidRPr="00EA1910">
        <w:rPr>
          <w:rFonts w:ascii="Arial" w:hAnsi="Arial" w:cs="Arial"/>
          <w:b w:val="0"/>
          <w:bCs w:val="0"/>
          <w:spacing w:val="-2"/>
          <w:sz w:val="20"/>
          <w:szCs w:val="20"/>
        </w:rPr>
        <w:tab/>
        <w:t>+</w:t>
      </w:r>
    </w:p>
    <w:p w14:paraId="4B210437" w14:textId="357FF003" w:rsidR="007B6CB0" w:rsidRPr="00EA1910" w:rsidRDefault="007B6CB0" w:rsidP="009A04B2">
      <w:pPr>
        <w:pStyle w:val="Corpsdetexte"/>
        <w:tabs>
          <w:tab w:val="left" w:pos="8364"/>
        </w:tabs>
        <w:spacing w:before="120" w:after="120"/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>Impôt</w:t>
      </w:r>
      <w:r w:rsidRPr="00EA1910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sur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la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pension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alimentaire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réclamée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et</w:t>
      </w:r>
      <w:r w:rsidRPr="00EA1910">
        <w:rPr>
          <w:rFonts w:ascii="Arial" w:hAnsi="Arial" w:cs="Arial"/>
          <w:b w:val="0"/>
          <w:bCs w:val="0"/>
          <w:spacing w:val="-8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pacing w:val="-2"/>
          <w:sz w:val="20"/>
          <w:szCs w:val="20"/>
        </w:rPr>
        <w:t>crédits perdus *</w:t>
      </w:r>
      <w:r w:rsidR="009A04B2">
        <w:rPr>
          <w:rFonts w:ascii="Arial" w:hAnsi="Arial" w:cs="Arial"/>
          <w:b w:val="0"/>
          <w:bCs w:val="0"/>
          <w:sz w:val="20"/>
          <w:szCs w:val="20"/>
        </w:rPr>
        <w:tab/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b w:val="0"/>
          <w:bCs w:val="0"/>
          <w:sz w:val="20"/>
          <w:szCs w:val="20"/>
        </w:rPr>
        <w:t>$</w:t>
      </w:r>
    </w:p>
    <w:p w14:paraId="4CAB83A7" w14:textId="1F760654" w:rsidR="007B6CB0" w:rsidRPr="009A04B2" w:rsidRDefault="007B6CB0" w:rsidP="00DD1745">
      <w:pPr>
        <w:tabs>
          <w:tab w:val="left" w:pos="6663"/>
        </w:tabs>
        <w:spacing w:before="480" w:after="480"/>
        <w:jc w:val="center"/>
        <w:rPr>
          <w:rFonts w:ascii="Arial" w:hAnsi="Arial" w:cs="Arial"/>
          <w:sz w:val="20"/>
          <w:szCs w:val="20"/>
        </w:rPr>
      </w:pPr>
      <w:r w:rsidRPr="009A04B2">
        <w:rPr>
          <w:rFonts w:ascii="Arial" w:hAnsi="Arial" w:cs="Arial"/>
          <w:sz w:val="20"/>
          <w:szCs w:val="20"/>
        </w:rPr>
        <w:t>PENSION</w:t>
      </w:r>
      <w:r w:rsidRPr="009A04B2">
        <w:rPr>
          <w:rFonts w:ascii="Arial" w:hAnsi="Arial" w:cs="Arial"/>
          <w:spacing w:val="-11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ALIMENTAIRE</w:t>
      </w:r>
      <w:r w:rsidRPr="009A04B2">
        <w:rPr>
          <w:rFonts w:ascii="Arial" w:hAnsi="Arial" w:cs="Arial"/>
          <w:spacing w:val="-10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BRUTE</w:t>
      </w:r>
      <w:r w:rsidRPr="009A04B2">
        <w:rPr>
          <w:rFonts w:ascii="Arial" w:hAnsi="Arial" w:cs="Arial"/>
          <w:spacing w:val="-10"/>
          <w:sz w:val="20"/>
          <w:szCs w:val="20"/>
        </w:rPr>
        <w:t xml:space="preserve"> </w:t>
      </w:r>
      <w:r w:rsidRPr="009A04B2">
        <w:rPr>
          <w:rFonts w:ascii="Arial" w:hAnsi="Arial" w:cs="Arial"/>
          <w:spacing w:val="-2"/>
          <w:sz w:val="20"/>
          <w:szCs w:val="20"/>
        </w:rPr>
        <w:t>RÉCLAMÉE</w:t>
      </w:r>
      <w:r w:rsidRPr="009A04B2">
        <w:rPr>
          <w:rFonts w:ascii="Arial" w:hAnsi="Arial" w:cs="Arial"/>
          <w:sz w:val="20"/>
          <w:szCs w:val="20"/>
        </w:rPr>
        <w:tab/>
      </w:r>
      <w:r w:rsidR="009A04B2" w:rsidRPr="00EA1910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A04B2" w:rsidRPr="00EA1910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9A04B2" w:rsidRPr="00EA1910">
        <w:rPr>
          <w:rFonts w:ascii="Arial" w:hAnsi="Arial" w:cs="Arial"/>
          <w:color w:val="000000"/>
          <w:sz w:val="20"/>
          <w:szCs w:val="20"/>
        </w:rPr>
      </w:r>
      <w:r w:rsidR="009A04B2" w:rsidRPr="00EA1910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color w:val="000000"/>
          <w:sz w:val="20"/>
          <w:szCs w:val="20"/>
        </w:rPr>
        <w:fldChar w:fldCharType="end"/>
      </w:r>
      <w:r w:rsidRPr="009A04B2">
        <w:rPr>
          <w:rFonts w:ascii="Arial" w:hAnsi="Arial" w:cs="Arial"/>
          <w:sz w:val="20"/>
          <w:szCs w:val="20"/>
        </w:rPr>
        <w:t>$</w:t>
      </w:r>
    </w:p>
    <w:p w14:paraId="267248AD" w14:textId="3DC380F0" w:rsidR="007B6CB0" w:rsidRPr="009A04B2" w:rsidRDefault="007B6CB0" w:rsidP="00DD1745">
      <w:pPr>
        <w:jc w:val="center"/>
        <w:rPr>
          <w:rFonts w:ascii="Arial" w:hAnsi="Arial" w:cs="Arial"/>
          <w:spacing w:val="-5"/>
          <w:sz w:val="20"/>
          <w:szCs w:val="20"/>
        </w:rPr>
      </w:pPr>
      <w:r w:rsidRPr="009A04B2">
        <w:rPr>
          <w:rFonts w:ascii="Arial" w:hAnsi="Arial" w:cs="Arial"/>
          <w:sz w:val="20"/>
          <w:szCs w:val="20"/>
        </w:rPr>
        <w:t>RENSEIGNEMENT</w:t>
      </w:r>
      <w:r w:rsidRPr="009A04B2">
        <w:rPr>
          <w:rFonts w:ascii="Arial" w:hAnsi="Arial" w:cs="Arial"/>
          <w:spacing w:val="-5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REQUIS</w:t>
      </w:r>
      <w:r w:rsidRPr="009A04B2">
        <w:rPr>
          <w:rFonts w:ascii="Arial" w:hAnsi="Arial" w:cs="Arial"/>
          <w:spacing w:val="-5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DE</w:t>
      </w:r>
      <w:r w:rsidRPr="009A04B2">
        <w:rPr>
          <w:rFonts w:ascii="Arial" w:hAnsi="Arial" w:cs="Arial"/>
          <w:spacing w:val="-5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CELUI</w:t>
      </w:r>
      <w:r w:rsidRPr="009A04B2">
        <w:rPr>
          <w:rFonts w:ascii="Arial" w:hAnsi="Arial" w:cs="Arial"/>
          <w:spacing w:val="-5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A</w:t>
      </w:r>
      <w:r w:rsidRPr="009A04B2">
        <w:rPr>
          <w:rFonts w:ascii="Arial" w:hAnsi="Arial" w:cs="Arial"/>
          <w:spacing w:val="-5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QUI</w:t>
      </w:r>
      <w:r w:rsidRPr="009A04B2">
        <w:rPr>
          <w:rFonts w:ascii="Arial" w:hAnsi="Arial" w:cs="Arial"/>
          <w:spacing w:val="-5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LA</w:t>
      </w:r>
      <w:r w:rsidRPr="009A04B2">
        <w:rPr>
          <w:rFonts w:ascii="Arial" w:hAnsi="Arial" w:cs="Arial"/>
          <w:spacing w:val="-5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PENSION</w:t>
      </w:r>
      <w:r w:rsidRPr="009A04B2">
        <w:rPr>
          <w:rFonts w:ascii="Arial" w:hAnsi="Arial" w:cs="Arial"/>
          <w:spacing w:val="-5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ALIMENTAIRE</w:t>
      </w:r>
      <w:r w:rsidRPr="009A04B2">
        <w:rPr>
          <w:rFonts w:ascii="Arial" w:hAnsi="Arial" w:cs="Arial"/>
          <w:spacing w:val="-5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 xml:space="preserve">EST </w:t>
      </w:r>
      <w:r w:rsidRPr="009A04B2">
        <w:rPr>
          <w:rFonts w:ascii="Arial" w:hAnsi="Arial" w:cs="Arial"/>
          <w:spacing w:val="-2"/>
          <w:sz w:val="20"/>
          <w:szCs w:val="20"/>
        </w:rPr>
        <w:t>RÉCLAMÉE</w:t>
      </w:r>
    </w:p>
    <w:p w14:paraId="7E673FEB" w14:textId="4832A531" w:rsidR="007B6CB0" w:rsidRPr="009A04B2" w:rsidRDefault="007B6CB0" w:rsidP="00DD1745">
      <w:pPr>
        <w:tabs>
          <w:tab w:val="left" w:pos="6804"/>
        </w:tabs>
        <w:spacing w:before="120" w:after="120"/>
        <w:jc w:val="center"/>
        <w:rPr>
          <w:rFonts w:ascii="Arial" w:hAnsi="Arial" w:cs="Arial"/>
          <w:sz w:val="20"/>
          <w:szCs w:val="20"/>
        </w:rPr>
      </w:pPr>
      <w:r w:rsidRPr="009A04B2">
        <w:rPr>
          <w:rFonts w:ascii="Arial" w:hAnsi="Arial" w:cs="Arial"/>
          <w:sz w:val="20"/>
          <w:szCs w:val="20"/>
        </w:rPr>
        <w:t>PENSION</w:t>
      </w:r>
      <w:r w:rsidRPr="009A04B2">
        <w:rPr>
          <w:rFonts w:ascii="Arial" w:hAnsi="Arial" w:cs="Arial"/>
          <w:spacing w:val="-11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ALIMENTAIRE</w:t>
      </w:r>
      <w:r w:rsidRPr="009A04B2">
        <w:rPr>
          <w:rFonts w:ascii="Arial" w:hAnsi="Arial" w:cs="Arial"/>
          <w:spacing w:val="-10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BRUTE</w:t>
      </w:r>
      <w:r w:rsidRPr="009A04B2">
        <w:rPr>
          <w:rFonts w:ascii="Arial" w:hAnsi="Arial" w:cs="Arial"/>
          <w:spacing w:val="-10"/>
          <w:sz w:val="20"/>
          <w:szCs w:val="20"/>
        </w:rPr>
        <w:t xml:space="preserve"> </w:t>
      </w:r>
      <w:r w:rsidRPr="009A04B2">
        <w:rPr>
          <w:rFonts w:ascii="Arial" w:hAnsi="Arial" w:cs="Arial"/>
          <w:spacing w:val="-2"/>
          <w:sz w:val="20"/>
          <w:szCs w:val="20"/>
        </w:rPr>
        <w:t>OFFERTE</w:t>
      </w:r>
      <w:r w:rsidRPr="009A04B2">
        <w:rPr>
          <w:rFonts w:ascii="Arial" w:hAnsi="Arial" w:cs="Arial"/>
          <w:sz w:val="20"/>
          <w:szCs w:val="20"/>
        </w:rPr>
        <w:tab/>
      </w:r>
      <w:r w:rsidR="009A04B2" w:rsidRPr="00EA1910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A04B2" w:rsidRPr="00EA1910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9A04B2" w:rsidRPr="00EA1910">
        <w:rPr>
          <w:rFonts w:ascii="Arial" w:hAnsi="Arial" w:cs="Arial"/>
          <w:color w:val="000000"/>
          <w:sz w:val="20"/>
          <w:szCs w:val="20"/>
        </w:rPr>
      </w:r>
      <w:r w:rsidR="009A04B2" w:rsidRPr="00EA1910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color w:val="000000"/>
          <w:sz w:val="20"/>
          <w:szCs w:val="20"/>
        </w:rPr>
        <w:fldChar w:fldCharType="end"/>
      </w:r>
      <w:r w:rsidRPr="009A04B2">
        <w:rPr>
          <w:rFonts w:ascii="Arial" w:hAnsi="Arial" w:cs="Arial"/>
          <w:sz w:val="20"/>
          <w:szCs w:val="20"/>
        </w:rPr>
        <w:t xml:space="preserve"> $</w:t>
      </w:r>
    </w:p>
    <w:p w14:paraId="5A0C219E" w14:textId="77777777" w:rsidR="007B6CB0" w:rsidRPr="00EA1910" w:rsidRDefault="007B6CB0" w:rsidP="00DD1745">
      <w:pPr>
        <w:pStyle w:val="Corpsdetexte"/>
        <w:tabs>
          <w:tab w:val="left" w:pos="6804"/>
        </w:tabs>
        <w:spacing w:before="120" w:after="120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i/>
          <w:iCs/>
          <w:spacing w:val="-2"/>
          <w:sz w:val="20"/>
          <w:szCs w:val="20"/>
        </w:rPr>
        <w:t>(moins)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Pr="00EA1910">
        <w:rPr>
          <w:rFonts w:ascii="Arial" w:hAnsi="Arial" w:cs="Arial"/>
          <w:b w:val="0"/>
          <w:bCs w:val="0"/>
          <w:spacing w:val="-2"/>
          <w:sz w:val="20"/>
          <w:szCs w:val="20"/>
        </w:rPr>
        <w:t>‒</w:t>
      </w:r>
    </w:p>
    <w:p w14:paraId="297EB2E3" w14:textId="5C60A56D" w:rsidR="007B6CB0" w:rsidRPr="009A04B2" w:rsidRDefault="007B6CB0" w:rsidP="001F46C8">
      <w:pPr>
        <w:pStyle w:val="Corpsdetexte"/>
        <w:tabs>
          <w:tab w:val="left" w:pos="6804"/>
        </w:tabs>
        <w:spacing w:before="120"/>
        <w:jc w:val="center"/>
        <w:rPr>
          <w:rFonts w:ascii="Arial" w:hAnsi="Arial" w:cs="Arial"/>
          <w:b w:val="0"/>
          <w:bCs w:val="0"/>
          <w:spacing w:val="-2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>Impôts</w:t>
      </w:r>
      <w:r w:rsidRPr="00EA1910">
        <w:rPr>
          <w:rFonts w:ascii="Arial" w:hAnsi="Arial" w:cs="Arial"/>
          <w:b w:val="0"/>
          <w:bCs w:val="0"/>
          <w:spacing w:val="21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économisés</w:t>
      </w:r>
      <w:r w:rsidRPr="00EA1910">
        <w:rPr>
          <w:rFonts w:ascii="Arial" w:hAnsi="Arial" w:cs="Arial"/>
          <w:b w:val="0"/>
          <w:bCs w:val="0"/>
          <w:spacing w:val="21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et</w:t>
      </w:r>
      <w:r w:rsidRPr="00EA1910">
        <w:rPr>
          <w:rFonts w:ascii="Arial" w:hAnsi="Arial" w:cs="Arial"/>
          <w:b w:val="0"/>
          <w:bCs w:val="0"/>
          <w:spacing w:val="21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crédits</w:t>
      </w:r>
      <w:r w:rsidRPr="00EA1910">
        <w:rPr>
          <w:rFonts w:ascii="Arial" w:hAnsi="Arial" w:cs="Arial"/>
          <w:b w:val="0"/>
          <w:bCs w:val="0"/>
          <w:spacing w:val="21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retrouvés</w:t>
      </w:r>
      <w:r w:rsidRPr="00EA1910">
        <w:rPr>
          <w:rFonts w:ascii="Arial" w:hAnsi="Arial" w:cs="Arial"/>
          <w:b w:val="0"/>
          <w:bCs w:val="0"/>
          <w:spacing w:val="21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vus</w:t>
      </w:r>
      <w:r w:rsidRPr="00EA1910">
        <w:rPr>
          <w:rFonts w:ascii="Arial" w:hAnsi="Arial" w:cs="Arial"/>
          <w:b w:val="0"/>
          <w:bCs w:val="0"/>
          <w:spacing w:val="21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la</w:t>
      </w:r>
      <w:r w:rsidRPr="00EA1910">
        <w:rPr>
          <w:rFonts w:ascii="Arial" w:hAnsi="Arial" w:cs="Arial"/>
          <w:b w:val="0"/>
          <w:bCs w:val="0"/>
          <w:spacing w:val="21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pension alimentaire</w:t>
      </w:r>
      <w:r w:rsidRPr="00EA1910">
        <w:rPr>
          <w:rFonts w:ascii="Arial" w:hAnsi="Arial" w:cs="Arial"/>
          <w:b w:val="0"/>
          <w:bCs w:val="0"/>
          <w:spacing w:val="-1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pacing w:val="-2"/>
          <w:sz w:val="20"/>
          <w:szCs w:val="20"/>
        </w:rPr>
        <w:t>offerte *</w:t>
      </w:r>
      <w:r w:rsidR="009A04B2">
        <w:rPr>
          <w:rFonts w:ascii="Arial" w:hAnsi="Arial" w:cs="Arial"/>
          <w:b w:val="0"/>
          <w:bCs w:val="0"/>
          <w:spacing w:val="-2"/>
          <w:sz w:val="20"/>
          <w:szCs w:val="20"/>
        </w:rPr>
        <w:tab/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 $</w:t>
      </w:r>
    </w:p>
    <w:p w14:paraId="7CA1756B" w14:textId="47C835B4" w:rsidR="007B6CB0" w:rsidRPr="00EA1910" w:rsidRDefault="007B6CB0" w:rsidP="001F46C8">
      <w:pPr>
        <w:pStyle w:val="Corpsdetexte"/>
        <w:tabs>
          <w:tab w:val="left" w:pos="6804"/>
          <w:tab w:val="left" w:pos="6946"/>
        </w:tabs>
        <w:spacing w:before="120" w:after="120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>Coût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net</w:t>
      </w:r>
      <w:r w:rsidRPr="00EA1910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de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la</w:t>
      </w:r>
      <w:r w:rsidRPr="00EA1910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pension</w:t>
      </w:r>
      <w:r w:rsidRPr="00EA1910">
        <w:rPr>
          <w:rFonts w:ascii="Arial" w:hAnsi="Arial" w:cs="Arial"/>
          <w:b w:val="0"/>
          <w:bCs w:val="0"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alimentaire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pacing w:val="-2"/>
          <w:sz w:val="20"/>
          <w:szCs w:val="20"/>
        </w:rPr>
        <w:t>offerte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="009A04B2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$</w:t>
      </w:r>
    </w:p>
    <w:p w14:paraId="59228A99" w14:textId="3177F2B7" w:rsidR="007B6CB0" w:rsidRPr="00EA1910" w:rsidRDefault="007B6CB0" w:rsidP="00DD1745">
      <w:pPr>
        <w:pStyle w:val="Corpsdetexte"/>
        <w:tabs>
          <w:tab w:val="left" w:pos="8939"/>
        </w:tabs>
        <w:spacing w:before="480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* Indiquer la source de calcul : </w: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9A04B2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</w:p>
    <w:p w14:paraId="1D2BEBD2" w14:textId="77777777" w:rsidR="007B6CB0" w:rsidRPr="009A04B2" w:rsidRDefault="007B6CB0" w:rsidP="00DD1745">
      <w:pPr>
        <w:spacing w:before="480"/>
        <w:rPr>
          <w:rFonts w:ascii="Arial" w:hAnsi="Arial" w:cs="Arial"/>
          <w:sz w:val="20"/>
          <w:szCs w:val="20"/>
        </w:rPr>
      </w:pPr>
      <w:r w:rsidRPr="009A04B2">
        <w:rPr>
          <w:rFonts w:ascii="Arial" w:hAnsi="Arial" w:cs="Arial"/>
          <w:sz w:val="20"/>
          <w:szCs w:val="20"/>
        </w:rPr>
        <w:t>NOM</w:t>
      </w:r>
      <w:r w:rsidRPr="009A04B2">
        <w:rPr>
          <w:rFonts w:ascii="Arial" w:hAnsi="Arial" w:cs="Arial"/>
          <w:spacing w:val="-5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ET</w:t>
      </w:r>
      <w:r w:rsidRPr="009A04B2">
        <w:rPr>
          <w:rFonts w:ascii="Arial" w:hAnsi="Arial" w:cs="Arial"/>
          <w:spacing w:val="-5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ADRESSE</w:t>
      </w:r>
      <w:r w:rsidRPr="009A04B2">
        <w:rPr>
          <w:rFonts w:ascii="Arial" w:hAnsi="Arial" w:cs="Arial"/>
          <w:spacing w:val="-4"/>
          <w:sz w:val="20"/>
          <w:szCs w:val="20"/>
        </w:rPr>
        <w:t xml:space="preserve"> </w:t>
      </w:r>
      <w:r w:rsidRPr="009A04B2">
        <w:rPr>
          <w:rFonts w:ascii="Arial" w:hAnsi="Arial" w:cs="Arial"/>
          <w:sz w:val="20"/>
          <w:szCs w:val="20"/>
        </w:rPr>
        <w:t>DE</w:t>
      </w:r>
      <w:r w:rsidRPr="009A04B2">
        <w:rPr>
          <w:rFonts w:ascii="Arial" w:hAnsi="Arial" w:cs="Arial"/>
          <w:spacing w:val="-5"/>
          <w:sz w:val="20"/>
          <w:szCs w:val="20"/>
        </w:rPr>
        <w:t xml:space="preserve"> </w:t>
      </w:r>
      <w:r w:rsidRPr="009A04B2">
        <w:rPr>
          <w:rFonts w:ascii="Arial" w:hAnsi="Arial" w:cs="Arial"/>
          <w:spacing w:val="-2"/>
          <w:sz w:val="20"/>
          <w:szCs w:val="20"/>
        </w:rPr>
        <w:t>L'EMPLOYEUR</w:t>
      </w:r>
    </w:p>
    <w:p w14:paraId="3902A1C5" w14:textId="35D99796" w:rsidR="007B6CB0" w:rsidRPr="00EA1910" w:rsidRDefault="009A04B2" w:rsidP="00DD1745">
      <w:pPr>
        <w:pStyle w:val="Corpsdetexte"/>
        <w:spacing w:before="180" w:after="180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</w:p>
    <w:p w14:paraId="3504CB2C" w14:textId="3A3E0534" w:rsidR="007B6CB0" w:rsidRPr="008D397B" w:rsidRDefault="007B6CB0" w:rsidP="00DD1745">
      <w:pPr>
        <w:pStyle w:val="Paragraphedeliste"/>
        <w:ind w:left="994"/>
        <w:jc w:val="center"/>
        <w:rPr>
          <w:rFonts w:ascii="Arial" w:hAnsi="Arial" w:cs="Arial"/>
          <w:b/>
          <w:bCs/>
          <w:sz w:val="24"/>
          <w:szCs w:val="24"/>
        </w:rPr>
      </w:pPr>
      <w:r w:rsidRPr="008D397B">
        <w:rPr>
          <w:rFonts w:ascii="Arial" w:hAnsi="Arial" w:cs="Arial"/>
          <w:b/>
          <w:bCs/>
          <w:sz w:val="24"/>
          <w:szCs w:val="24"/>
        </w:rPr>
        <w:t>ACTIF</w:t>
      </w:r>
    </w:p>
    <w:p w14:paraId="13F33133" w14:textId="77777777" w:rsidR="007B6CB0" w:rsidRPr="008D397B" w:rsidRDefault="007B6CB0" w:rsidP="00DD1745">
      <w:pPr>
        <w:pStyle w:val="Paragraphedeliste"/>
        <w:ind w:left="-142"/>
        <w:jc w:val="center"/>
        <w:rPr>
          <w:rFonts w:ascii="Arial" w:hAnsi="Arial" w:cs="Arial"/>
          <w:sz w:val="24"/>
          <w:szCs w:val="24"/>
        </w:rPr>
      </w:pPr>
      <w:r w:rsidRPr="008D397B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73B33FAD" w14:textId="77777777" w:rsidR="007B6CB0" w:rsidRPr="00EA1910" w:rsidRDefault="007B6CB0" w:rsidP="00DD1745">
      <w:pPr>
        <w:pStyle w:val="Corpsdetexte"/>
        <w:spacing w:before="120" w:after="120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Indiquer l’argent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comptant,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les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comptes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de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banque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ou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d'autres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institutions financières et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la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valeur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marchande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des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biens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par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catégories</w:t>
      </w:r>
      <w:r w:rsidRPr="00DD1745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(sans</w:t>
      </w:r>
      <w:r w:rsidRPr="00DD1745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tenir compte des dettes qui y</w:t>
      </w:r>
      <w:r w:rsidRPr="00DD1745">
        <w:rPr>
          <w:rFonts w:ascii="Arial" w:hAnsi="Arial" w:cs="Arial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sont</w:t>
      </w:r>
      <w:r w:rsidRPr="00DD1745">
        <w:rPr>
          <w:rFonts w:ascii="Arial" w:hAnsi="Arial" w:cs="Arial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rattachées) :</w:t>
      </w:r>
      <w:r w:rsidRPr="00DD1745">
        <w:rPr>
          <w:rFonts w:ascii="Arial" w:hAnsi="Arial" w:cs="Arial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immeubles,</w:t>
      </w:r>
      <w:r w:rsidRPr="00DD1745">
        <w:rPr>
          <w:rFonts w:ascii="Arial" w:hAnsi="Arial" w:cs="Arial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meubles,</w:t>
      </w:r>
      <w:r w:rsidRPr="00DD1745">
        <w:rPr>
          <w:rFonts w:ascii="Arial" w:hAnsi="Arial" w:cs="Arial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automobiles,</w:t>
      </w:r>
      <w:r w:rsidRPr="00DD1745">
        <w:rPr>
          <w:rFonts w:ascii="Arial" w:hAnsi="Arial" w:cs="Arial"/>
          <w:b w:val="0"/>
          <w:bCs w:val="0"/>
          <w:i/>
          <w:iCs/>
          <w:spacing w:val="-7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œuvres d'art, bijoux, actions,</w:t>
      </w:r>
      <w:r w:rsidRPr="00DD1745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obligations,</w:t>
      </w:r>
      <w:r w:rsidRPr="00DD1745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intérêts</w:t>
      </w:r>
      <w:r w:rsidRPr="00DD1745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dans</w:t>
      </w:r>
      <w:r w:rsidRPr="00DD1745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une</w:t>
      </w:r>
      <w:r w:rsidRPr="00DD1745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entreprise,</w:t>
      </w:r>
      <w:r w:rsidRPr="00DD1745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autres</w:t>
      </w:r>
      <w:r w:rsidRPr="00DD1745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placements, régimes de retraite,</w:t>
      </w:r>
      <w:r w:rsidRPr="00DD1745">
        <w:rPr>
          <w:rFonts w:ascii="Arial" w:hAnsi="Arial" w:cs="Arial"/>
          <w:b w:val="0"/>
          <w:bCs w:val="0"/>
          <w:i/>
          <w:iCs/>
          <w:spacing w:val="-15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régimes</w:t>
      </w:r>
      <w:r w:rsidRPr="00DD1745">
        <w:rPr>
          <w:rFonts w:ascii="Arial" w:hAnsi="Arial" w:cs="Arial"/>
          <w:b w:val="0"/>
          <w:bCs w:val="0"/>
          <w:i/>
          <w:iCs/>
          <w:spacing w:val="-15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d'épargne-retraite,</w:t>
      </w:r>
      <w:r w:rsidRPr="00DD1745">
        <w:rPr>
          <w:rFonts w:ascii="Arial" w:hAnsi="Arial" w:cs="Arial"/>
          <w:b w:val="0"/>
          <w:bCs w:val="0"/>
          <w:i/>
          <w:iCs/>
          <w:spacing w:val="-14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z w:val="20"/>
          <w:szCs w:val="20"/>
        </w:rPr>
        <w:t>créances, cryptomonnaie,</w:t>
      </w:r>
      <w:r w:rsidRPr="00DD1745">
        <w:rPr>
          <w:rFonts w:ascii="Arial" w:hAnsi="Arial" w:cs="Arial"/>
          <w:b w:val="0"/>
          <w:bCs w:val="0"/>
          <w:i/>
          <w:iCs/>
          <w:spacing w:val="-15"/>
          <w:sz w:val="20"/>
          <w:szCs w:val="20"/>
        </w:rPr>
        <w:t xml:space="preserve"> </w:t>
      </w:r>
      <w:r w:rsidRPr="00DD1745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>etc.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4370"/>
      </w:tblGrid>
      <w:tr w:rsidR="007B6CB0" w:rsidRPr="00EA1910" w14:paraId="76513EA8" w14:textId="77777777" w:rsidTr="008D397B">
        <w:tc>
          <w:tcPr>
            <w:tcW w:w="3131" w:type="dxa"/>
          </w:tcPr>
          <w:p w14:paraId="3E9EBAFF" w14:textId="77777777" w:rsidR="007B6CB0" w:rsidRPr="00EA1910" w:rsidRDefault="007B6CB0" w:rsidP="005D0C39">
            <w:pPr>
              <w:pStyle w:val="Corpsdetexte"/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Catégorie</w:t>
            </w:r>
          </w:p>
        </w:tc>
        <w:tc>
          <w:tcPr>
            <w:tcW w:w="3131" w:type="dxa"/>
          </w:tcPr>
          <w:p w14:paraId="6A7898E2" w14:textId="77777777" w:rsidR="007B6CB0" w:rsidRPr="00EA1910" w:rsidRDefault="007B6CB0" w:rsidP="005D0C39">
            <w:pPr>
              <w:pStyle w:val="Corpsdetexte"/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Détails</w:t>
            </w:r>
          </w:p>
        </w:tc>
        <w:tc>
          <w:tcPr>
            <w:tcW w:w="4370" w:type="dxa"/>
          </w:tcPr>
          <w:p w14:paraId="2F8E048C" w14:textId="77777777" w:rsidR="007B6CB0" w:rsidRPr="00EA1910" w:rsidRDefault="007B6CB0" w:rsidP="005D0C39">
            <w:pPr>
              <w:pStyle w:val="Corpsdetexte"/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Valeur</w:t>
            </w:r>
          </w:p>
        </w:tc>
      </w:tr>
      <w:tr w:rsidR="007B6CB0" w:rsidRPr="00EA1910" w14:paraId="2C9FF264" w14:textId="77777777" w:rsidTr="008D397B">
        <w:tc>
          <w:tcPr>
            <w:tcW w:w="3131" w:type="dxa"/>
          </w:tcPr>
          <w:p w14:paraId="25DD9E08" w14:textId="463B4070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131" w:type="dxa"/>
          </w:tcPr>
          <w:p w14:paraId="42045B11" w14:textId="68A61D2A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70" w:type="dxa"/>
          </w:tcPr>
          <w:p w14:paraId="3C2683ED" w14:textId="0AFDD359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EA1910" w14:paraId="1F1B3C18" w14:textId="77777777" w:rsidTr="008D397B">
        <w:tc>
          <w:tcPr>
            <w:tcW w:w="3131" w:type="dxa"/>
          </w:tcPr>
          <w:p w14:paraId="0F22B142" w14:textId="6A23F3C2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131" w:type="dxa"/>
          </w:tcPr>
          <w:p w14:paraId="40F6FD07" w14:textId="47B9D3B6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70" w:type="dxa"/>
          </w:tcPr>
          <w:p w14:paraId="5E55DD64" w14:textId="46A1B142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EA1910" w14:paraId="706AAA1B" w14:textId="77777777" w:rsidTr="008D397B">
        <w:tc>
          <w:tcPr>
            <w:tcW w:w="3131" w:type="dxa"/>
          </w:tcPr>
          <w:p w14:paraId="72DD145F" w14:textId="004B48F9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131" w:type="dxa"/>
          </w:tcPr>
          <w:p w14:paraId="26636E6F" w14:textId="3EFBC5D5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70" w:type="dxa"/>
          </w:tcPr>
          <w:p w14:paraId="4F905DC8" w14:textId="441A0618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EA1910" w14:paraId="5E17D13A" w14:textId="77777777" w:rsidTr="008D397B">
        <w:tc>
          <w:tcPr>
            <w:tcW w:w="3131" w:type="dxa"/>
          </w:tcPr>
          <w:p w14:paraId="470CAF97" w14:textId="633B36B8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131" w:type="dxa"/>
          </w:tcPr>
          <w:p w14:paraId="4CB90F58" w14:textId="5BE1589D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70" w:type="dxa"/>
          </w:tcPr>
          <w:p w14:paraId="728E747D" w14:textId="3568ADBF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EA1910" w14:paraId="1194D23B" w14:textId="77777777" w:rsidTr="008D397B">
        <w:tc>
          <w:tcPr>
            <w:tcW w:w="3131" w:type="dxa"/>
          </w:tcPr>
          <w:p w14:paraId="52C2749D" w14:textId="71AF2EDF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131" w:type="dxa"/>
          </w:tcPr>
          <w:p w14:paraId="09007D03" w14:textId="6F116FE0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70" w:type="dxa"/>
          </w:tcPr>
          <w:p w14:paraId="72C884A0" w14:textId="0BDE48DD" w:rsidR="007B6CB0" w:rsidRPr="00EA1910" w:rsidRDefault="00DD1745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1551EEB0" w14:textId="5D22B958" w:rsidR="007B6CB0" w:rsidRPr="008D397B" w:rsidRDefault="007B6CB0" w:rsidP="008D397B">
      <w:pPr>
        <w:pStyle w:val="Corpsdetexte"/>
        <w:spacing w:before="240" w:after="240"/>
        <w:ind w:left="994"/>
        <w:jc w:val="right"/>
        <w:rPr>
          <w:rFonts w:ascii="Arial" w:hAnsi="Arial" w:cs="Arial"/>
          <w:b w:val="0"/>
          <w:bCs w:val="0"/>
          <w:sz w:val="20"/>
          <w:szCs w:val="20"/>
        </w:rPr>
      </w:pPr>
      <w:r w:rsidRPr="008D397B">
        <w:rPr>
          <w:rFonts w:ascii="Arial" w:hAnsi="Arial" w:cs="Arial"/>
          <w:b w:val="0"/>
          <w:bCs w:val="0"/>
          <w:sz w:val="20"/>
          <w:szCs w:val="20"/>
        </w:rPr>
        <w:t xml:space="preserve">Total de l'actif : </w:t>
      </w:r>
      <w:r w:rsidR="008D397B" w:rsidRPr="008D397B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8D397B" w:rsidRPr="008D397B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8D397B" w:rsidRPr="008D397B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8D397B" w:rsidRPr="008D397B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8D397B" w:rsidRPr="008D397B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8D397B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8D397B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8D397B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8D397B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8D397B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Pr="008D397B">
        <w:rPr>
          <w:rFonts w:ascii="Arial" w:hAnsi="Arial" w:cs="Arial"/>
          <w:b w:val="0"/>
          <w:bCs w:val="0"/>
          <w:sz w:val="20"/>
          <w:szCs w:val="20"/>
        </w:rPr>
        <w:t xml:space="preserve"> $</w:t>
      </w:r>
    </w:p>
    <w:p w14:paraId="12BA0735" w14:textId="77777777" w:rsidR="007B6CB0" w:rsidRPr="008D397B" w:rsidRDefault="007B6CB0" w:rsidP="008D397B">
      <w:pPr>
        <w:pStyle w:val="Paragraphedeliste"/>
        <w:ind w:left="994"/>
        <w:jc w:val="center"/>
        <w:rPr>
          <w:rFonts w:ascii="Arial" w:hAnsi="Arial" w:cs="Arial"/>
          <w:b/>
          <w:bCs/>
          <w:sz w:val="24"/>
          <w:szCs w:val="24"/>
        </w:rPr>
      </w:pPr>
      <w:r w:rsidRPr="008D397B">
        <w:rPr>
          <w:rFonts w:ascii="Arial" w:hAnsi="Arial" w:cs="Arial"/>
          <w:b/>
          <w:bCs/>
          <w:sz w:val="24"/>
          <w:szCs w:val="24"/>
        </w:rPr>
        <w:t>PASSIF</w:t>
      </w:r>
    </w:p>
    <w:p w14:paraId="05B331E9" w14:textId="77777777" w:rsidR="007B6CB0" w:rsidRPr="008D397B" w:rsidRDefault="007B6CB0" w:rsidP="008D397B">
      <w:pPr>
        <w:pStyle w:val="Paragraphedeliste"/>
        <w:ind w:left="426" w:hanging="427"/>
        <w:jc w:val="center"/>
        <w:rPr>
          <w:rFonts w:ascii="Arial" w:hAnsi="Arial" w:cs="Arial"/>
          <w:sz w:val="24"/>
          <w:szCs w:val="24"/>
        </w:rPr>
      </w:pPr>
      <w:r w:rsidRPr="008D397B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468E5DDC" w14:textId="77777777" w:rsidR="007B6CB0" w:rsidRPr="00EA1910" w:rsidRDefault="007B6CB0" w:rsidP="008D397B">
      <w:pPr>
        <w:pStyle w:val="Corpsdetexte"/>
        <w:spacing w:before="120" w:after="120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Indiquer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dans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le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tableau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qui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suit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les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dettes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ou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engagements financiers de toute nature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contractés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sous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forme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de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prêt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ou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d'ouverture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de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crédit (emprunt hypothécaire, emprunt personnel,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marge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de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crédit,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cartes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de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crédit,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ventes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à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tem</w:t>
      </w:r>
      <w:r w:rsidRPr="00EA1910">
        <w:rPr>
          <w:rFonts w:ascii="Arial" w:hAnsi="Arial" w:cs="Arial"/>
          <w:b w:val="0"/>
          <w:bCs w:val="0"/>
          <w:i/>
          <w:iCs/>
          <w:spacing w:val="-2"/>
          <w:sz w:val="20"/>
          <w:szCs w:val="20"/>
        </w:rPr>
        <w:t>pérament,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cautionnements,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etc.)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ou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que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vous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devez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payer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en</w:t>
      </w:r>
      <w:r w:rsidRPr="00EA1910">
        <w:rPr>
          <w:rFonts w:ascii="Arial" w:hAnsi="Arial" w:cs="Arial"/>
          <w:b w:val="0"/>
          <w:bCs w:val="0"/>
          <w:i/>
          <w:iCs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application d'une loi (dettes fiscales,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cotisations,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redevances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et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autres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lastRenderedPageBreak/>
        <w:t>droits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impayés,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etc.) ou d'une décision d'un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tribunal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(dommages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et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intérêts,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pensions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alimentaires,</w:t>
      </w:r>
      <w:r w:rsidRPr="00EA1910">
        <w:rPr>
          <w:rFonts w:ascii="Arial" w:hAnsi="Arial" w:cs="Arial"/>
          <w:b w:val="0"/>
          <w:bCs w:val="0"/>
          <w:i/>
          <w:iCs/>
          <w:spacing w:val="-6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trop </w:t>
      </w:r>
      <w:r w:rsidRPr="00EA1910">
        <w:rPr>
          <w:rFonts w:ascii="Arial" w:hAnsi="Arial" w:cs="Arial"/>
          <w:b w:val="0"/>
          <w:bCs w:val="0"/>
          <w:i/>
          <w:iCs/>
          <w:spacing w:val="-2"/>
          <w:sz w:val="20"/>
          <w:szCs w:val="20"/>
        </w:rPr>
        <w:t>perçu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d'assurance-emploi</w:t>
      </w:r>
      <w:r w:rsidRPr="00EA1910">
        <w:rPr>
          <w:rFonts w:ascii="Arial" w:hAnsi="Arial" w:cs="Arial"/>
          <w:b w:val="0"/>
          <w:bCs w:val="0"/>
          <w:i/>
          <w:iCs/>
          <w:spacing w:val="-12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ou d’aide sociale,</w:t>
      </w:r>
      <w:r w:rsidRPr="00EA1910">
        <w:rPr>
          <w:rFonts w:ascii="Arial" w:hAnsi="Arial" w:cs="Arial"/>
          <w:b w:val="0"/>
          <w:bCs w:val="0"/>
          <w:i/>
          <w:iCs/>
          <w:spacing w:val="-11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amendes,</w:t>
      </w:r>
      <w:r w:rsidRPr="00EA1910">
        <w:rPr>
          <w:rFonts w:ascii="Arial" w:hAnsi="Arial" w:cs="Arial"/>
          <w:b w:val="0"/>
          <w:bCs w:val="0"/>
          <w:i/>
          <w:iCs/>
          <w:spacing w:val="-11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pacing w:val="-2"/>
          <w:sz w:val="20"/>
          <w:szCs w:val="20"/>
        </w:rPr>
        <w:t>etc.).</w:t>
      </w:r>
    </w:p>
    <w:p w14:paraId="5EB38CD3" w14:textId="77777777" w:rsidR="007B6CB0" w:rsidRPr="00EA1910" w:rsidRDefault="007B6CB0" w:rsidP="008D397B">
      <w:pPr>
        <w:pStyle w:val="Corpsdetexte"/>
        <w:spacing w:before="120" w:after="240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Pour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chaque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dette,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préciser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sa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valeur,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son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solde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en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>capital</w:t>
      </w:r>
      <w:r w:rsidRPr="00EA1910">
        <w:rPr>
          <w:rFonts w:ascii="Arial" w:hAnsi="Arial" w:cs="Arial"/>
          <w:b w:val="0"/>
          <w:bCs w:val="0"/>
          <w:i/>
          <w:iCs/>
          <w:spacing w:val="-4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et le nom du </w:t>
      </w:r>
      <w:r w:rsidRPr="00EA1910">
        <w:rPr>
          <w:rFonts w:ascii="Arial" w:hAnsi="Arial" w:cs="Arial"/>
          <w:b w:val="0"/>
          <w:bCs w:val="0"/>
          <w:i/>
          <w:iCs/>
          <w:spacing w:val="-2"/>
          <w:sz w:val="20"/>
          <w:szCs w:val="20"/>
        </w:rPr>
        <w:t>créancier.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2865"/>
        <w:gridCol w:w="4370"/>
      </w:tblGrid>
      <w:tr w:rsidR="007B6CB0" w:rsidRPr="00EA1910" w14:paraId="653DA269" w14:textId="77777777" w:rsidTr="008D397B">
        <w:tc>
          <w:tcPr>
            <w:tcW w:w="3397" w:type="dxa"/>
            <w:vAlign w:val="center"/>
          </w:tcPr>
          <w:p w14:paraId="292E5491" w14:textId="77777777" w:rsidR="007B6CB0" w:rsidRPr="00EA1910" w:rsidRDefault="007B6CB0" w:rsidP="005D0C39">
            <w:pPr>
              <w:pStyle w:val="Titre1"/>
              <w:tabs>
                <w:tab w:val="left" w:pos="4583"/>
                <w:tab w:val="left" w:pos="6827"/>
              </w:tabs>
              <w:spacing w:before="60" w:after="60"/>
              <w:ind w:left="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Dette</w:t>
            </w:r>
          </w:p>
        </w:tc>
        <w:tc>
          <w:tcPr>
            <w:tcW w:w="2865" w:type="dxa"/>
            <w:vAlign w:val="center"/>
          </w:tcPr>
          <w:p w14:paraId="716F1750" w14:textId="77777777" w:rsidR="007B6CB0" w:rsidRPr="00EA1910" w:rsidRDefault="007B6CB0" w:rsidP="005D0C39">
            <w:pPr>
              <w:pStyle w:val="Corpsdetexte"/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Solde</w:t>
            </w:r>
          </w:p>
        </w:tc>
        <w:tc>
          <w:tcPr>
            <w:tcW w:w="4370" w:type="dxa"/>
            <w:vAlign w:val="center"/>
          </w:tcPr>
          <w:p w14:paraId="4DDE53B2" w14:textId="77777777" w:rsidR="007B6CB0" w:rsidRPr="00EA1910" w:rsidRDefault="007B6CB0" w:rsidP="005D0C39">
            <w:pPr>
              <w:pStyle w:val="Corpsdetexte"/>
              <w:spacing w:before="60" w:after="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Nom</w:t>
            </w:r>
            <w:r w:rsidRPr="00EA1910">
              <w:rPr>
                <w:rFonts w:ascii="Arial" w:hAnsi="Arial" w:cs="Arial"/>
                <w:b w:val="0"/>
                <w:bCs w:val="0"/>
                <w:spacing w:val="-19"/>
                <w:sz w:val="20"/>
                <w:szCs w:val="20"/>
              </w:rPr>
              <w:t xml:space="preserve"> </w:t>
            </w: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</w:t>
            </w:r>
            <w:r w:rsidRPr="00EA1910">
              <w:rPr>
                <w:rFonts w:ascii="Arial" w:hAnsi="Arial" w:cs="Arial"/>
                <w:b w:val="0"/>
                <w:bCs w:val="0"/>
                <w:spacing w:val="-19"/>
                <w:sz w:val="20"/>
                <w:szCs w:val="20"/>
              </w:rPr>
              <w:t xml:space="preserve"> </w:t>
            </w: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créancier</w:t>
            </w:r>
          </w:p>
        </w:tc>
      </w:tr>
      <w:tr w:rsidR="007B6CB0" w:rsidRPr="00EA1910" w14:paraId="4C215967" w14:textId="77777777" w:rsidTr="008D397B">
        <w:tc>
          <w:tcPr>
            <w:tcW w:w="3397" w:type="dxa"/>
          </w:tcPr>
          <w:p w14:paraId="088C92AE" w14:textId="143AC893" w:rsidR="007B6CB0" w:rsidRPr="00EA1910" w:rsidRDefault="007B6CB0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</w:t>
            </w:r>
            <w:r w:rsidR="008D39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65" w:type="dxa"/>
          </w:tcPr>
          <w:p w14:paraId="13E3CC58" w14:textId="7F52A232" w:rsidR="007B6CB0" w:rsidRPr="00EA1910" w:rsidRDefault="008D397B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70" w:type="dxa"/>
          </w:tcPr>
          <w:p w14:paraId="2523091D" w14:textId="1067A392" w:rsidR="007B6CB0" w:rsidRPr="00EA1910" w:rsidRDefault="008D397B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EA1910" w14:paraId="7F5DE079" w14:textId="77777777" w:rsidTr="008D397B">
        <w:tc>
          <w:tcPr>
            <w:tcW w:w="3397" w:type="dxa"/>
          </w:tcPr>
          <w:p w14:paraId="366FA347" w14:textId="20AF86F6" w:rsidR="007B6CB0" w:rsidRPr="00EA1910" w:rsidRDefault="007B6CB0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</w: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65" w:type="dxa"/>
          </w:tcPr>
          <w:p w14:paraId="73D7B2FB" w14:textId="20255406" w:rsidR="007B6CB0" w:rsidRPr="00EA1910" w:rsidRDefault="008D397B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70" w:type="dxa"/>
          </w:tcPr>
          <w:p w14:paraId="34FA3F5F" w14:textId="72FACA50" w:rsidR="007B6CB0" w:rsidRPr="00EA1910" w:rsidRDefault="008D397B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EA1910" w14:paraId="77959C72" w14:textId="77777777" w:rsidTr="008D397B">
        <w:tc>
          <w:tcPr>
            <w:tcW w:w="3397" w:type="dxa"/>
          </w:tcPr>
          <w:p w14:paraId="4F796E4E" w14:textId="1357DE9B" w:rsidR="007B6CB0" w:rsidRPr="00EA1910" w:rsidRDefault="007B6CB0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3.</w: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65" w:type="dxa"/>
          </w:tcPr>
          <w:p w14:paraId="008972FE" w14:textId="53152765" w:rsidR="007B6CB0" w:rsidRPr="00EA1910" w:rsidRDefault="008D397B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70" w:type="dxa"/>
          </w:tcPr>
          <w:p w14:paraId="340D26C8" w14:textId="1A305AB2" w:rsidR="007B6CB0" w:rsidRPr="00EA1910" w:rsidRDefault="008D397B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7B6CB0" w:rsidRPr="00EA1910" w14:paraId="37E74D87" w14:textId="77777777" w:rsidTr="008D397B">
        <w:tc>
          <w:tcPr>
            <w:tcW w:w="3397" w:type="dxa"/>
          </w:tcPr>
          <w:p w14:paraId="419FCC4B" w14:textId="7FCD3AB8" w:rsidR="007B6CB0" w:rsidRPr="00EA1910" w:rsidRDefault="007B6CB0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4.</w: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="008D397B"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865" w:type="dxa"/>
          </w:tcPr>
          <w:p w14:paraId="2A6D39AE" w14:textId="6D9536E3" w:rsidR="007B6CB0" w:rsidRPr="00EA1910" w:rsidRDefault="008D397B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70" w:type="dxa"/>
          </w:tcPr>
          <w:p w14:paraId="3B4A9949" w14:textId="4C142D6A" w:rsidR="007B6CB0" w:rsidRPr="00EA1910" w:rsidRDefault="008D397B" w:rsidP="005D0C39">
            <w:pPr>
              <w:pStyle w:val="Corpsdetexte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EA191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3F95FCE0" w14:textId="16A2579A" w:rsidR="007B6CB0" w:rsidRPr="00EA1910" w:rsidRDefault="007B6CB0" w:rsidP="008D397B">
      <w:pPr>
        <w:pStyle w:val="Corpsdetexte"/>
        <w:spacing w:before="240" w:after="240"/>
        <w:ind w:left="994"/>
        <w:jc w:val="right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>Total</w:t>
      </w:r>
      <w:r w:rsidRPr="00EA1910">
        <w:rPr>
          <w:rFonts w:ascii="Arial" w:hAnsi="Arial" w:cs="Arial"/>
          <w:b w:val="0"/>
          <w:bCs w:val="0"/>
          <w:spacing w:val="-7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pacing w:val="-5"/>
          <w:sz w:val="20"/>
          <w:szCs w:val="20"/>
        </w:rPr>
        <w:t xml:space="preserve">du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passif : </w:t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="008D397B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$</w:t>
      </w:r>
    </w:p>
    <w:p w14:paraId="7812E621" w14:textId="77777777" w:rsidR="007B6CB0" w:rsidRPr="008D397B" w:rsidRDefault="007B6CB0" w:rsidP="008D397B">
      <w:pPr>
        <w:pStyle w:val="Corpsdetexte"/>
        <w:spacing w:before="240" w:after="240"/>
        <w:rPr>
          <w:rFonts w:ascii="Arial" w:hAnsi="Arial" w:cs="Arial"/>
          <w:sz w:val="20"/>
          <w:szCs w:val="20"/>
        </w:rPr>
      </w:pPr>
      <w:r w:rsidRPr="008D397B">
        <w:rPr>
          <w:rFonts w:ascii="Arial" w:hAnsi="Arial" w:cs="Arial"/>
          <w:sz w:val="20"/>
          <w:szCs w:val="20"/>
        </w:rPr>
        <w:t>Sommaire</w:t>
      </w:r>
      <w:r w:rsidRPr="008D397B">
        <w:rPr>
          <w:rFonts w:ascii="Arial" w:hAnsi="Arial" w:cs="Arial"/>
          <w:spacing w:val="-6"/>
          <w:sz w:val="20"/>
          <w:szCs w:val="20"/>
        </w:rPr>
        <w:t xml:space="preserve"> </w:t>
      </w:r>
      <w:r w:rsidRPr="008D397B">
        <w:rPr>
          <w:rFonts w:ascii="Arial" w:hAnsi="Arial" w:cs="Arial"/>
          <w:sz w:val="20"/>
          <w:szCs w:val="20"/>
        </w:rPr>
        <w:t>de</w:t>
      </w:r>
      <w:r w:rsidRPr="008D397B">
        <w:rPr>
          <w:rFonts w:ascii="Arial" w:hAnsi="Arial" w:cs="Arial"/>
          <w:spacing w:val="-6"/>
          <w:sz w:val="20"/>
          <w:szCs w:val="20"/>
        </w:rPr>
        <w:t xml:space="preserve"> </w:t>
      </w:r>
      <w:r w:rsidRPr="008D397B">
        <w:rPr>
          <w:rFonts w:ascii="Arial" w:hAnsi="Arial" w:cs="Arial"/>
          <w:sz w:val="20"/>
          <w:szCs w:val="20"/>
        </w:rPr>
        <w:t>l'actif</w:t>
      </w:r>
      <w:r w:rsidRPr="008D397B">
        <w:rPr>
          <w:rFonts w:ascii="Arial" w:hAnsi="Arial" w:cs="Arial"/>
          <w:spacing w:val="-5"/>
          <w:sz w:val="20"/>
          <w:szCs w:val="20"/>
        </w:rPr>
        <w:t xml:space="preserve"> </w:t>
      </w:r>
      <w:r w:rsidRPr="008D397B">
        <w:rPr>
          <w:rFonts w:ascii="Arial" w:hAnsi="Arial" w:cs="Arial"/>
          <w:sz w:val="20"/>
          <w:szCs w:val="20"/>
        </w:rPr>
        <w:t>et</w:t>
      </w:r>
      <w:r w:rsidRPr="008D397B">
        <w:rPr>
          <w:rFonts w:ascii="Arial" w:hAnsi="Arial" w:cs="Arial"/>
          <w:spacing w:val="-6"/>
          <w:sz w:val="20"/>
          <w:szCs w:val="20"/>
        </w:rPr>
        <w:t xml:space="preserve"> </w:t>
      </w:r>
      <w:r w:rsidRPr="008D397B">
        <w:rPr>
          <w:rFonts w:ascii="Arial" w:hAnsi="Arial" w:cs="Arial"/>
          <w:sz w:val="20"/>
          <w:szCs w:val="20"/>
        </w:rPr>
        <w:t>du</w:t>
      </w:r>
      <w:r w:rsidRPr="008D397B">
        <w:rPr>
          <w:rFonts w:ascii="Arial" w:hAnsi="Arial" w:cs="Arial"/>
          <w:spacing w:val="-5"/>
          <w:sz w:val="20"/>
          <w:szCs w:val="20"/>
        </w:rPr>
        <w:t xml:space="preserve"> </w:t>
      </w:r>
      <w:r w:rsidRPr="008D397B">
        <w:rPr>
          <w:rFonts w:ascii="Arial" w:hAnsi="Arial" w:cs="Arial"/>
          <w:spacing w:val="-2"/>
          <w:sz w:val="20"/>
          <w:szCs w:val="20"/>
        </w:rPr>
        <w:t>passif</w:t>
      </w:r>
    </w:p>
    <w:p w14:paraId="08136824" w14:textId="7F146CAD" w:rsidR="007B6CB0" w:rsidRPr="00EA1910" w:rsidRDefault="007B6CB0" w:rsidP="008D397B">
      <w:pPr>
        <w:pStyle w:val="Corpsdetexte"/>
        <w:tabs>
          <w:tab w:val="left" w:pos="8364"/>
        </w:tabs>
        <w:spacing w:before="120" w:after="120"/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>Total</w:t>
      </w:r>
      <w:r w:rsidRPr="00EA1910">
        <w:rPr>
          <w:rFonts w:ascii="Arial" w:hAnsi="Arial" w:cs="Arial"/>
          <w:b w:val="0"/>
          <w:bCs w:val="0"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de</w:t>
      </w:r>
      <w:r w:rsidRPr="00EA1910">
        <w:rPr>
          <w:rFonts w:ascii="Arial" w:hAnsi="Arial" w:cs="Arial"/>
          <w:b w:val="0"/>
          <w:bCs w:val="0"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pacing w:val="-2"/>
          <w:sz w:val="20"/>
          <w:szCs w:val="20"/>
        </w:rPr>
        <w:t>l'actif :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 $</w:t>
      </w:r>
    </w:p>
    <w:p w14:paraId="6B8EF322" w14:textId="77777777" w:rsidR="007B6CB0" w:rsidRPr="00EA1910" w:rsidRDefault="007B6CB0" w:rsidP="008D397B">
      <w:pPr>
        <w:pStyle w:val="Corpsdetexte"/>
        <w:tabs>
          <w:tab w:val="left" w:pos="6804"/>
        </w:tabs>
        <w:spacing w:before="120" w:after="120"/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i/>
          <w:iCs/>
          <w:spacing w:val="-2"/>
          <w:sz w:val="20"/>
          <w:szCs w:val="20"/>
        </w:rPr>
        <w:t>(moins)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Pr="00EA1910">
        <w:rPr>
          <w:rFonts w:ascii="Arial" w:hAnsi="Arial" w:cs="Arial"/>
          <w:b w:val="0"/>
          <w:bCs w:val="0"/>
          <w:spacing w:val="-10"/>
          <w:sz w:val="20"/>
          <w:szCs w:val="20"/>
        </w:rPr>
        <w:t>‒</w:t>
      </w:r>
    </w:p>
    <w:p w14:paraId="6612592F" w14:textId="392BA650" w:rsidR="007B6CB0" w:rsidRPr="00EA1910" w:rsidRDefault="007B6CB0" w:rsidP="008D397B">
      <w:pPr>
        <w:pStyle w:val="Corpsdetexte"/>
        <w:tabs>
          <w:tab w:val="left" w:pos="8364"/>
        </w:tabs>
        <w:spacing w:before="120" w:after="120"/>
        <w:ind w:left="994"/>
        <w:rPr>
          <w:rFonts w:ascii="Arial" w:hAnsi="Arial" w:cs="Arial"/>
          <w:b w:val="0"/>
          <w:bCs w:val="0"/>
          <w:sz w:val="20"/>
          <w:szCs w:val="20"/>
        </w:rPr>
      </w:pPr>
      <w:r w:rsidRPr="00EA1910">
        <w:rPr>
          <w:rFonts w:ascii="Arial" w:hAnsi="Arial" w:cs="Arial"/>
          <w:b w:val="0"/>
          <w:bCs w:val="0"/>
          <w:sz w:val="20"/>
          <w:szCs w:val="20"/>
        </w:rPr>
        <w:t>Total</w:t>
      </w:r>
      <w:r w:rsidRPr="00EA1910">
        <w:rPr>
          <w:rFonts w:ascii="Arial" w:hAnsi="Arial" w:cs="Arial"/>
          <w:b w:val="0"/>
          <w:bCs w:val="0"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>du</w:t>
      </w:r>
      <w:r w:rsidRPr="00EA1910">
        <w:rPr>
          <w:rFonts w:ascii="Arial" w:hAnsi="Arial" w:cs="Arial"/>
          <w:b w:val="0"/>
          <w:bCs w:val="0"/>
          <w:spacing w:val="-5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pacing w:val="-2"/>
          <w:sz w:val="20"/>
          <w:szCs w:val="20"/>
        </w:rPr>
        <w:t>passif :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EA1910">
        <w:rPr>
          <w:rFonts w:ascii="Arial" w:hAnsi="Arial" w:cs="Arial"/>
          <w:b w:val="0"/>
          <w:bCs w:val="0"/>
          <w:sz w:val="20"/>
          <w:szCs w:val="20"/>
        </w:rPr>
        <w:tab/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instrText xml:space="preserve"> FORMTEXT </w:instrText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separate"/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b w:val="0"/>
          <w:bCs w:val="0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b w:val="0"/>
          <w:bCs w:val="0"/>
          <w:sz w:val="20"/>
          <w:szCs w:val="20"/>
        </w:rPr>
        <w:t xml:space="preserve"> $</w:t>
      </w:r>
    </w:p>
    <w:p w14:paraId="68F44766" w14:textId="2FFB03AE" w:rsidR="007B6CB0" w:rsidRPr="00EA1910" w:rsidRDefault="007B6CB0" w:rsidP="008D397B">
      <w:pPr>
        <w:pStyle w:val="Paragraphedeliste"/>
        <w:tabs>
          <w:tab w:val="left" w:pos="8364"/>
        </w:tabs>
        <w:spacing w:before="240" w:after="240"/>
        <w:ind w:left="994"/>
        <w:rPr>
          <w:rFonts w:ascii="Arial" w:hAnsi="Arial" w:cs="Arial"/>
          <w:sz w:val="20"/>
          <w:szCs w:val="20"/>
        </w:rPr>
      </w:pPr>
      <w:r w:rsidRPr="00EA1910">
        <w:rPr>
          <w:rFonts w:ascii="Arial" w:hAnsi="Arial" w:cs="Arial"/>
          <w:sz w:val="20"/>
          <w:szCs w:val="20"/>
        </w:rPr>
        <w:t>VALEUR</w:t>
      </w:r>
      <w:r w:rsidRPr="00EA1910">
        <w:rPr>
          <w:rFonts w:ascii="Arial" w:hAnsi="Arial" w:cs="Arial"/>
          <w:spacing w:val="-8"/>
          <w:sz w:val="20"/>
          <w:szCs w:val="20"/>
        </w:rPr>
        <w:t xml:space="preserve"> </w:t>
      </w:r>
      <w:r w:rsidRPr="00EA1910">
        <w:rPr>
          <w:rFonts w:ascii="Arial" w:hAnsi="Arial" w:cs="Arial"/>
          <w:spacing w:val="-2"/>
          <w:sz w:val="20"/>
          <w:szCs w:val="20"/>
        </w:rPr>
        <w:t>NETTE</w:t>
      </w:r>
      <w:r w:rsidRPr="00EA1910">
        <w:rPr>
          <w:rFonts w:ascii="Arial" w:hAnsi="Arial" w:cs="Arial"/>
          <w:sz w:val="20"/>
          <w:szCs w:val="20"/>
        </w:rPr>
        <w:tab/>
      </w:r>
      <w:r w:rsidR="008D397B" w:rsidRPr="00EA1910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8D397B" w:rsidRPr="00EA1910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8D397B" w:rsidRPr="00EA1910">
        <w:rPr>
          <w:rFonts w:ascii="Arial" w:hAnsi="Arial" w:cs="Arial"/>
          <w:color w:val="000000"/>
          <w:sz w:val="20"/>
          <w:szCs w:val="20"/>
        </w:rPr>
      </w:r>
      <w:r w:rsidR="008D397B" w:rsidRPr="00EA1910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8D397B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D397B" w:rsidRPr="00EA1910">
        <w:rPr>
          <w:rFonts w:ascii="Arial" w:hAnsi="Arial" w:cs="Arial"/>
          <w:color w:val="000000"/>
          <w:sz w:val="20"/>
          <w:szCs w:val="20"/>
        </w:rPr>
        <w:fldChar w:fldCharType="end"/>
      </w:r>
      <w:r w:rsidRPr="00EA1910">
        <w:rPr>
          <w:rFonts w:ascii="Arial" w:hAnsi="Arial" w:cs="Arial"/>
          <w:sz w:val="20"/>
          <w:szCs w:val="20"/>
        </w:rPr>
        <w:t xml:space="preserve"> $</w:t>
      </w:r>
    </w:p>
    <w:p w14:paraId="7E640066" w14:textId="33B48910" w:rsidR="007B6CB0" w:rsidRPr="007B6CB0" w:rsidRDefault="007B6CB0" w:rsidP="008D397B">
      <w:pPr>
        <w:pStyle w:val="Paragraphedeliste"/>
        <w:spacing w:before="480"/>
        <w:ind w:left="994"/>
        <w:jc w:val="center"/>
        <w:rPr>
          <w:rFonts w:ascii="Arial" w:hAnsi="Arial" w:cs="Arial"/>
          <w:sz w:val="20"/>
          <w:szCs w:val="20"/>
        </w:rPr>
      </w:pPr>
    </w:p>
    <w:p w14:paraId="5D703BEB" w14:textId="77777777" w:rsidR="007B6CB0" w:rsidRPr="007B6CB0" w:rsidRDefault="007B6CB0" w:rsidP="008D397B">
      <w:pPr>
        <w:pStyle w:val="Paragraphedeliste"/>
        <w:spacing w:before="120" w:after="480"/>
        <w:ind w:left="994"/>
        <w:rPr>
          <w:rFonts w:ascii="Arial" w:hAnsi="Arial" w:cs="Arial"/>
          <w:spacing w:val="-2"/>
          <w:sz w:val="20"/>
          <w:szCs w:val="20"/>
        </w:rPr>
      </w:pPr>
    </w:p>
    <w:p w14:paraId="656EAFA0" w14:textId="0518B184" w:rsidR="009118D3" w:rsidRPr="007B6CB0" w:rsidRDefault="009118D3" w:rsidP="007B6CB0">
      <w:pPr>
        <w:pStyle w:val="Paragraphedeliste"/>
        <w:ind w:left="0"/>
        <w:rPr>
          <w:rFonts w:ascii="Arial" w:eastAsia="Arial" w:hAnsi="Arial" w:cs="Arial"/>
          <w:sz w:val="20"/>
          <w:szCs w:val="20"/>
          <w:lang w:eastAsia="fr-CA"/>
        </w:rPr>
      </w:pPr>
    </w:p>
    <w:p w14:paraId="237C3AC5" w14:textId="77777777" w:rsidR="002A44AC" w:rsidRPr="007B6CB0" w:rsidRDefault="002A44AC" w:rsidP="002A44AC">
      <w:pPr>
        <w:tabs>
          <w:tab w:val="left" w:pos="709"/>
        </w:tabs>
        <w:spacing w:before="120" w:after="120" w:line="240" w:lineRule="auto"/>
        <w:ind w:hanging="709"/>
        <w:jc w:val="both"/>
        <w:rPr>
          <w:rFonts w:ascii="Arial" w:hAnsi="Arial" w:cs="Arial"/>
          <w:sz w:val="20"/>
          <w:szCs w:val="20"/>
        </w:rPr>
      </w:pPr>
    </w:p>
    <w:p w14:paraId="6FE7506F" w14:textId="77777777" w:rsidR="002A44AC" w:rsidRPr="007B6CB0" w:rsidRDefault="002A44AC" w:rsidP="002A44AC">
      <w:pPr>
        <w:widowControl w:val="0"/>
        <w:tabs>
          <w:tab w:val="left" w:pos="709"/>
        </w:tabs>
        <w:spacing w:before="120" w:after="120" w:line="240" w:lineRule="auto"/>
        <w:jc w:val="both"/>
        <w:rPr>
          <w:rFonts w:ascii="Arial" w:hAnsi="Arial" w:cs="Arial"/>
          <w:noProof/>
          <w:color w:val="000000"/>
          <w:sz w:val="20"/>
          <w:szCs w:val="20"/>
          <w:highlight w:val="lightGray"/>
        </w:rPr>
      </w:pPr>
      <w:r w:rsidRPr="007B6CB0">
        <w:rPr>
          <w:rFonts w:ascii="Arial" w:hAnsi="Arial" w:cs="Arial"/>
          <w:sz w:val="20"/>
          <w:szCs w:val="20"/>
        </w:rPr>
        <w:t xml:space="preserve">À 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instrText xml:space="preserve"> FORMTEXT </w:instrTex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separate"/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end"/>
      </w:r>
      <w:r w:rsidRPr="007B6CB0">
        <w:rPr>
          <w:rFonts w:ascii="Arial" w:hAnsi="Arial" w:cs="Arial"/>
          <w:sz w:val="20"/>
          <w:szCs w:val="20"/>
        </w:rPr>
        <w:t xml:space="preserve">, le 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instrText xml:space="preserve"> FORMTEXT </w:instrTex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separate"/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end"/>
      </w:r>
    </w:p>
    <w:tbl>
      <w:tblPr>
        <w:tblStyle w:val="Grilledutableau"/>
        <w:tblpPr w:leftFromText="141" w:rightFromText="141" w:vertAnchor="text" w:horzAnchor="margin" w:tblpXSpec="right" w:tblpY="2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9"/>
      </w:tblGrid>
      <w:tr w:rsidR="00CF1C7F" w:rsidRPr="007B6CB0" w14:paraId="7239DFD5" w14:textId="77777777" w:rsidTr="007B71B9">
        <w:trPr>
          <w:trHeight w:val="430"/>
        </w:trPr>
        <w:tc>
          <w:tcPr>
            <w:tcW w:w="4999" w:type="dxa"/>
            <w:tcBorders>
              <w:bottom w:val="single" w:sz="4" w:space="0" w:color="auto"/>
            </w:tcBorders>
          </w:tcPr>
          <w:p w14:paraId="29245767" w14:textId="77777777" w:rsidR="00CF1C7F" w:rsidRPr="007B6CB0" w:rsidRDefault="00CF1C7F" w:rsidP="00CF1C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74A4CC" w14:textId="77777777" w:rsidR="00CF1C7F" w:rsidRPr="007B6CB0" w:rsidRDefault="00CF1C7F" w:rsidP="00CF1C7F">
      <w:pPr>
        <w:spacing w:before="36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09F54E2" w14:textId="77777777" w:rsidR="00CF1C7F" w:rsidRPr="007B6CB0" w:rsidRDefault="00CF1C7F" w:rsidP="00CF1C7F">
      <w:pPr>
        <w:spacing w:before="120" w:after="120" w:line="240" w:lineRule="auto"/>
        <w:jc w:val="right"/>
        <w:rPr>
          <w:rFonts w:ascii="Arial" w:hAnsi="Arial" w:cs="Arial"/>
          <w:sz w:val="20"/>
          <w:szCs w:val="20"/>
        </w:rPr>
      </w:pPr>
    </w:p>
    <w:p w14:paraId="4B880D69" w14:textId="6DBB9B68" w:rsidR="00CF1C7F" w:rsidRPr="007B6CB0" w:rsidRDefault="008D397B" w:rsidP="00CF1C7F">
      <w:pPr>
        <w:spacing w:before="120" w:after="12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artie demanderesse/Partie défenderesse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Partie demanderesse/Partie défenderesse</w:t>
      </w:r>
      <w:r>
        <w:rPr>
          <w:rFonts w:ascii="Arial" w:hAnsi="Arial" w:cs="Arial"/>
          <w:sz w:val="20"/>
          <w:szCs w:val="20"/>
        </w:rPr>
        <w:fldChar w:fldCharType="end"/>
      </w:r>
    </w:p>
    <w:p w14:paraId="148A4B57" w14:textId="77777777" w:rsidR="00235847" w:rsidRPr="007B6CB0" w:rsidRDefault="00235847" w:rsidP="002A44A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12674F" w14:textId="77777777" w:rsidR="00235847" w:rsidRDefault="00235847" w:rsidP="002A44A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C6AEF5" w14:textId="77777777" w:rsidR="008D397B" w:rsidRPr="007B6CB0" w:rsidRDefault="008D397B" w:rsidP="002A44A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8BD9E0" w14:textId="7C1CFB14" w:rsidR="00235847" w:rsidRPr="007B6CB0" w:rsidRDefault="008D397B" w:rsidP="002A44A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Déclaré sous serment devant moi à 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instrText xml:space="preserve"> FORMTEXT </w:instrTex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separate"/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end"/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, le 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instrText xml:space="preserve"> FORMTEXT </w:instrTex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separate"/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7B6CB0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end"/>
      </w:r>
    </w:p>
    <w:p w14:paraId="21ED85A2" w14:textId="77777777" w:rsidR="00235847" w:rsidRPr="007B6CB0" w:rsidRDefault="00235847" w:rsidP="002A44A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Spec="right" w:tblpY="2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9"/>
      </w:tblGrid>
      <w:tr w:rsidR="008D397B" w:rsidRPr="007B6CB0" w14:paraId="3D533D4D" w14:textId="77777777" w:rsidTr="005D0C39">
        <w:trPr>
          <w:trHeight w:val="430"/>
        </w:trPr>
        <w:tc>
          <w:tcPr>
            <w:tcW w:w="4999" w:type="dxa"/>
            <w:tcBorders>
              <w:bottom w:val="single" w:sz="4" w:space="0" w:color="auto"/>
            </w:tcBorders>
          </w:tcPr>
          <w:p w14:paraId="380F483E" w14:textId="77777777" w:rsidR="008D397B" w:rsidRPr="007B6CB0" w:rsidRDefault="008D397B" w:rsidP="005D0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639774" w14:textId="77777777" w:rsidR="008D397B" w:rsidRPr="007B6CB0" w:rsidRDefault="008D397B" w:rsidP="008D397B">
      <w:pPr>
        <w:spacing w:before="36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0B606DF" w14:textId="77777777" w:rsidR="008D397B" w:rsidRDefault="008D397B" w:rsidP="008D397B">
      <w:pPr>
        <w:spacing w:before="120" w:after="120" w:line="240" w:lineRule="auto"/>
        <w:jc w:val="right"/>
        <w:rPr>
          <w:rFonts w:ascii="Arial" w:hAnsi="Arial" w:cs="Arial"/>
          <w:sz w:val="20"/>
          <w:szCs w:val="20"/>
        </w:rPr>
      </w:pPr>
    </w:p>
    <w:p w14:paraId="18649336" w14:textId="5266460F" w:rsidR="008D397B" w:rsidRPr="007B6CB0" w:rsidRDefault="008D397B" w:rsidP="008D397B">
      <w:pPr>
        <w:spacing w:before="120" w:after="12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Personne habilitée à recevoir serment</w:t>
      </w:r>
    </w:p>
    <w:p w14:paraId="2EBBA0DB" w14:textId="389A869D" w:rsidR="00235847" w:rsidRPr="007B6CB0" w:rsidRDefault="00235847" w:rsidP="002A44AC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35847" w:rsidRPr="007B6CB0" w:rsidSect="00573DF1">
      <w:footerReference w:type="default" r:id="rId8"/>
      <w:pgSz w:w="12240" w:h="15840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5F72" w14:textId="77777777" w:rsidR="002430BD" w:rsidRDefault="002430BD" w:rsidP="00FE4311">
      <w:pPr>
        <w:spacing w:after="0" w:line="240" w:lineRule="auto"/>
      </w:pPr>
      <w:r>
        <w:separator/>
      </w:r>
    </w:p>
  </w:endnote>
  <w:endnote w:type="continuationSeparator" w:id="0">
    <w:p w14:paraId="28E60CD5" w14:textId="77777777" w:rsidR="002430BD" w:rsidRDefault="002430BD" w:rsidP="00FE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0353176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044D393E" w14:textId="1BD8D5AE" w:rsidR="00B36365" w:rsidRPr="0083631F" w:rsidRDefault="00B22929" w:rsidP="0083631F">
        <w:pPr>
          <w:pStyle w:val="Pieddepage"/>
          <w:tabs>
            <w:tab w:val="clear" w:pos="8640"/>
            <w:tab w:val="right" w:pos="9923"/>
          </w:tabs>
          <w:rPr>
            <w:rFonts w:ascii="Arial" w:hAnsi="Arial" w:cs="Arial"/>
            <w:sz w:val="20"/>
            <w:szCs w:val="20"/>
          </w:rPr>
        </w:pPr>
        <w:r w:rsidRPr="00B22929">
          <w:rPr>
            <w:rFonts w:ascii="Arial" w:hAnsi="Arial" w:cs="Arial"/>
            <w:sz w:val="20"/>
            <w:szCs w:val="20"/>
          </w:rPr>
          <w:t>SJ-13</w:t>
        </w:r>
        <w:r w:rsidR="003E5A1F">
          <w:rPr>
            <w:rFonts w:ascii="Arial" w:hAnsi="Arial" w:cs="Arial"/>
            <w:sz w:val="20"/>
            <w:szCs w:val="20"/>
          </w:rPr>
          <w:t>4</w:t>
        </w:r>
        <w:r w:rsidR="00EA1910">
          <w:rPr>
            <w:rFonts w:ascii="Arial" w:hAnsi="Arial" w:cs="Arial"/>
            <w:sz w:val="20"/>
            <w:szCs w:val="20"/>
          </w:rPr>
          <w:t>6</w:t>
        </w:r>
        <w:r w:rsidRPr="00B22929">
          <w:rPr>
            <w:rFonts w:ascii="Arial" w:hAnsi="Arial" w:cs="Arial"/>
            <w:sz w:val="20"/>
            <w:szCs w:val="20"/>
          </w:rPr>
          <w:t xml:space="preserve"> (202</w:t>
        </w:r>
        <w:r w:rsidR="00B232B2">
          <w:rPr>
            <w:rFonts w:ascii="Arial" w:hAnsi="Arial" w:cs="Arial"/>
            <w:sz w:val="20"/>
            <w:szCs w:val="20"/>
          </w:rPr>
          <w:t>6</w:t>
        </w:r>
        <w:r w:rsidRPr="00B22929">
          <w:rPr>
            <w:rFonts w:ascii="Arial" w:hAnsi="Arial" w:cs="Arial"/>
            <w:sz w:val="20"/>
            <w:szCs w:val="20"/>
          </w:rPr>
          <w:t>-</w:t>
        </w:r>
        <w:r w:rsidR="003B4206">
          <w:rPr>
            <w:rFonts w:ascii="Arial" w:hAnsi="Arial" w:cs="Arial"/>
            <w:sz w:val="20"/>
            <w:szCs w:val="20"/>
          </w:rPr>
          <w:t>06</w:t>
        </w:r>
        <w:r w:rsidRPr="00B22929">
          <w:rPr>
            <w:rFonts w:ascii="Arial" w:hAnsi="Arial" w:cs="Arial"/>
            <w:sz w:val="20"/>
            <w:szCs w:val="20"/>
          </w:rPr>
          <w:t>)</w:t>
        </w:r>
        <w:r w:rsidRPr="00B22929">
          <w:rPr>
            <w:rFonts w:ascii="Arial" w:hAnsi="Arial" w:cs="Arial"/>
            <w:sz w:val="20"/>
            <w:szCs w:val="20"/>
          </w:rPr>
          <w:tab/>
        </w:r>
        <w:r w:rsidRPr="00B22929">
          <w:rPr>
            <w:rFonts w:ascii="Arial" w:hAnsi="Arial" w:cs="Arial"/>
            <w:sz w:val="20"/>
            <w:szCs w:val="20"/>
          </w:rPr>
          <w:tab/>
        </w:r>
        <w:r w:rsidRPr="00B22929">
          <w:rPr>
            <w:rFonts w:ascii="Arial" w:hAnsi="Arial" w:cs="Arial"/>
            <w:sz w:val="20"/>
            <w:szCs w:val="20"/>
          </w:rPr>
          <w:tab/>
        </w:r>
        <w:r w:rsidRPr="00B22929">
          <w:rPr>
            <w:rFonts w:ascii="Arial" w:hAnsi="Arial" w:cs="Arial"/>
            <w:sz w:val="20"/>
            <w:szCs w:val="20"/>
          </w:rPr>
          <w:fldChar w:fldCharType="begin"/>
        </w:r>
        <w:r w:rsidRPr="00B22929">
          <w:rPr>
            <w:rFonts w:ascii="Arial" w:hAnsi="Arial" w:cs="Arial"/>
            <w:sz w:val="20"/>
            <w:szCs w:val="20"/>
          </w:rPr>
          <w:instrText>PAGE   \* MERGEFORMAT</w:instrText>
        </w:r>
        <w:r w:rsidRPr="00B22929">
          <w:rPr>
            <w:rFonts w:ascii="Arial" w:hAnsi="Arial" w:cs="Arial"/>
            <w:sz w:val="20"/>
            <w:szCs w:val="20"/>
          </w:rPr>
          <w:fldChar w:fldCharType="separate"/>
        </w:r>
        <w:r w:rsidRPr="00B22929">
          <w:rPr>
            <w:rFonts w:ascii="Arial" w:hAnsi="Arial" w:cs="Arial"/>
            <w:sz w:val="20"/>
            <w:szCs w:val="20"/>
            <w:lang w:val="fr-FR"/>
          </w:rPr>
          <w:t>1</w:t>
        </w:r>
        <w:r w:rsidRPr="00B22929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90C09" w14:textId="77777777" w:rsidR="002430BD" w:rsidRDefault="002430BD" w:rsidP="00FE4311">
      <w:pPr>
        <w:spacing w:after="0" w:line="240" w:lineRule="auto"/>
      </w:pPr>
      <w:r>
        <w:separator/>
      </w:r>
    </w:p>
  </w:footnote>
  <w:footnote w:type="continuationSeparator" w:id="0">
    <w:p w14:paraId="17B1CD3C" w14:textId="77777777" w:rsidR="002430BD" w:rsidRDefault="002430BD" w:rsidP="00FE4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5D34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60C9B"/>
    <w:multiLevelType w:val="hybridMultilevel"/>
    <w:tmpl w:val="18F84AA2"/>
    <w:lvl w:ilvl="0" w:tplc="3748400A">
      <w:start w:val="3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214CB2"/>
    <w:multiLevelType w:val="hybridMultilevel"/>
    <w:tmpl w:val="F1DC43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84F71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47F31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734B5"/>
    <w:multiLevelType w:val="hybridMultilevel"/>
    <w:tmpl w:val="67E08EC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A33D2"/>
    <w:multiLevelType w:val="hybridMultilevel"/>
    <w:tmpl w:val="D8DCF84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75425"/>
    <w:multiLevelType w:val="hybridMultilevel"/>
    <w:tmpl w:val="B6FC9204"/>
    <w:lvl w:ilvl="0" w:tplc="5A0CE3DA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DE04C68"/>
    <w:multiLevelType w:val="hybridMultilevel"/>
    <w:tmpl w:val="709EEE8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64A0E"/>
    <w:multiLevelType w:val="hybridMultilevel"/>
    <w:tmpl w:val="B26079D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40B"/>
    <w:multiLevelType w:val="hybridMultilevel"/>
    <w:tmpl w:val="536A891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102A7"/>
    <w:multiLevelType w:val="hybridMultilevel"/>
    <w:tmpl w:val="C2D286AE"/>
    <w:lvl w:ilvl="0" w:tplc="0C0C000F">
      <w:start w:val="1"/>
      <w:numFmt w:val="decimal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5A3E3A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26E6A"/>
    <w:multiLevelType w:val="hybridMultilevel"/>
    <w:tmpl w:val="1E0E4D08"/>
    <w:lvl w:ilvl="0" w:tplc="5CB880F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92D61"/>
    <w:multiLevelType w:val="hybridMultilevel"/>
    <w:tmpl w:val="C200322C"/>
    <w:lvl w:ilvl="0" w:tplc="5F60821C">
      <w:start w:val="1"/>
      <w:numFmt w:val="decimal"/>
      <w:lvlText w:val="%1."/>
      <w:lvlJc w:val="left"/>
      <w:pPr>
        <w:ind w:left="4245" w:hanging="705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4980" w:hanging="360"/>
      </w:pPr>
    </w:lvl>
    <w:lvl w:ilvl="2" w:tplc="0C0C001B" w:tentative="1">
      <w:start w:val="1"/>
      <w:numFmt w:val="lowerRoman"/>
      <w:lvlText w:val="%3."/>
      <w:lvlJc w:val="right"/>
      <w:pPr>
        <w:ind w:left="5700" w:hanging="180"/>
      </w:pPr>
    </w:lvl>
    <w:lvl w:ilvl="3" w:tplc="0C0C000F" w:tentative="1">
      <w:start w:val="1"/>
      <w:numFmt w:val="decimal"/>
      <w:lvlText w:val="%4."/>
      <w:lvlJc w:val="left"/>
      <w:pPr>
        <w:ind w:left="6420" w:hanging="360"/>
      </w:pPr>
    </w:lvl>
    <w:lvl w:ilvl="4" w:tplc="0C0C0019" w:tentative="1">
      <w:start w:val="1"/>
      <w:numFmt w:val="lowerLetter"/>
      <w:lvlText w:val="%5."/>
      <w:lvlJc w:val="left"/>
      <w:pPr>
        <w:ind w:left="7140" w:hanging="360"/>
      </w:pPr>
    </w:lvl>
    <w:lvl w:ilvl="5" w:tplc="0C0C001B" w:tentative="1">
      <w:start w:val="1"/>
      <w:numFmt w:val="lowerRoman"/>
      <w:lvlText w:val="%6."/>
      <w:lvlJc w:val="right"/>
      <w:pPr>
        <w:ind w:left="7860" w:hanging="180"/>
      </w:pPr>
    </w:lvl>
    <w:lvl w:ilvl="6" w:tplc="0C0C000F" w:tentative="1">
      <w:start w:val="1"/>
      <w:numFmt w:val="decimal"/>
      <w:lvlText w:val="%7."/>
      <w:lvlJc w:val="left"/>
      <w:pPr>
        <w:ind w:left="8580" w:hanging="360"/>
      </w:pPr>
    </w:lvl>
    <w:lvl w:ilvl="7" w:tplc="0C0C0019" w:tentative="1">
      <w:start w:val="1"/>
      <w:numFmt w:val="lowerLetter"/>
      <w:lvlText w:val="%8."/>
      <w:lvlJc w:val="left"/>
      <w:pPr>
        <w:ind w:left="9300" w:hanging="360"/>
      </w:pPr>
    </w:lvl>
    <w:lvl w:ilvl="8" w:tplc="0C0C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5" w15:restartNumberingAfterBreak="0">
    <w:nsid w:val="2BED4B9F"/>
    <w:multiLevelType w:val="hybridMultilevel"/>
    <w:tmpl w:val="804426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22A67"/>
    <w:multiLevelType w:val="hybridMultilevel"/>
    <w:tmpl w:val="AA727B5E"/>
    <w:lvl w:ilvl="0" w:tplc="011A99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917089"/>
    <w:multiLevelType w:val="multilevel"/>
    <w:tmpl w:val="21F65696"/>
    <w:lvl w:ilvl="0">
      <w:start w:val="1"/>
      <w:numFmt w:val="decimal"/>
      <w:lvlText w:val="%1."/>
      <w:lvlJc w:val="left"/>
      <w:pPr>
        <w:ind w:left="994" w:hanging="7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8" w15:restartNumberingAfterBreak="0">
    <w:nsid w:val="34F5585A"/>
    <w:multiLevelType w:val="hybridMultilevel"/>
    <w:tmpl w:val="ED3A852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7579B"/>
    <w:multiLevelType w:val="hybridMultilevel"/>
    <w:tmpl w:val="D8DCF8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4064D"/>
    <w:multiLevelType w:val="hybridMultilevel"/>
    <w:tmpl w:val="8E26C962"/>
    <w:lvl w:ilvl="0" w:tplc="DD9E818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770D2C"/>
    <w:multiLevelType w:val="hybridMultilevel"/>
    <w:tmpl w:val="911A04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2646E"/>
    <w:multiLevelType w:val="hybridMultilevel"/>
    <w:tmpl w:val="D87A773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76EA5"/>
    <w:multiLevelType w:val="hybridMultilevel"/>
    <w:tmpl w:val="E544E79E"/>
    <w:lvl w:ilvl="0" w:tplc="DD9E818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B4D54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F1094"/>
    <w:multiLevelType w:val="hybridMultilevel"/>
    <w:tmpl w:val="8244DE1C"/>
    <w:lvl w:ilvl="0" w:tplc="0C0C0017">
      <w:start w:val="1"/>
      <w:numFmt w:val="lowerLetter"/>
      <w:lvlText w:val="%1)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56277D8"/>
    <w:multiLevelType w:val="hybridMultilevel"/>
    <w:tmpl w:val="F3605FFC"/>
    <w:lvl w:ilvl="0" w:tplc="538ED9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00999"/>
    <w:multiLevelType w:val="hybridMultilevel"/>
    <w:tmpl w:val="804426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E4504"/>
    <w:multiLevelType w:val="hybridMultilevel"/>
    <w:tmpl w:val="FB5CBFE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65572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D773A"/>
    <w:multiLevelType w:val="hybridMultilevel"/>
    <w:tmpl w:val="F5FAF8E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C1A91"/>
    <w:multiLevelType w:val="hybridMultilevel"/>
    <w:tmpl w:val="591857CC"/>
    <w:lvl w:ilvl="0" w:tplc="0C0C000F">
      <w:start w:val="1"/>
      <w:numFmt w:val="decimal"/>
      <w:lvlText w:val="%1."/>
      <w:lvlJc w:val="left"/>
      <w:pPr>
        <w:ind w:left="644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44664"/>
    <w:multiLevelType w:val="hybridMultilevel"/>
    <w:tmpl w:val="E604A9E0"/>
    <w:lvl w:ilvl="0" w:tplc="FAA8B8B8">
      <w:start w:val="2"/>
      <w:numFmt w:val="bullet"/>
      <w:lvlText w:val="-"/>
      <w:lvlJc w:val="left"/>
      <w:pPr>
        <w:ind w:left="1996" w:hanging="360"/>
      </w:pPr>
      <w:rPr>
        <w:rFonts w:ascii="Arial" w:eastAsia="Arial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554E4A31"/>
    <w:multiLevelType w:val="hybridMultilevel"/>
    <w:tmpl w:val="8AB82A6A"/>
    <w:lvl w:ilvl="0" w:tplc="4928DDA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B6E76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F2897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E71DB"/>
    <w:multiLevelType w:val="hybridMultilevel"/>
    <w:tmpl w:val="832C9DD6"/>
    <w:lvl w:ilvl="0" w:tplc="ACDA9BCE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376EE"/>
    <w:multiLevelType w:val="hybridMultilevel"/>
    <w:tmpl w:val="1B945382"/>
    <w:lvl w:ilvl="0" w:tplc="A2FC22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C0084"/>
    <w:multiLevelType w:val="hybridMultilevel"/>
    <w:tmpl w:val="B784CF60"/>
    <w:lvl w:ilvl="0" w:tplc="8A8CC8D2">
      <w:start w:val="48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520EC9"/>
    <w:multiLevelType w:val="hybridMultilevel"/>
    <w:tmpl w:val="D3D639F8"/>
    <w:lvl w:ilvl="0" w:tplc="0C0C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96C16"/>
    <w:multiLevelType w:val="hybridMultilevel"/>
    <w:tmpl w:val="01FEAD26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400DD2"/>
    <w:multiLevelType w:val="hybridMultilevel"/>
    <w:tmpl w:val="644AD77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C0A07"/>
    <w:multiLevelType w:val="hybridMultilevel"/>
    <w:tmpl w:val="591857C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4D7E46"/>
    <w:multiLevelType w:val="hybridMultilevel"/>
    <w:tmpl w:val="0D88863E"/>
    <w:lvl w:ilvl="0" w:tplc="A1DAB52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B8D2ED2"/>
    <w:multiLevelType w:val="hybridMultilevel"/>
    <w:tmpl w:val="D02CDB7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F81FBA"/>
    <w:multiLevelType w:val="hybridMultilevel"/>
    <w:tmpl w:val="BD8AE8AC"/>
    <w:lvl w:ilvl="0" w:tplc="0C0C0017">
      <w:start w:val="1"/>
      <w:numFmt w:val="lowerLetter"/>
      <w:lvlText w:val="%1)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D78423A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770272">
    <w:abstractNumId w:val="41"/>
  </w:num>
  <w:num w:numId="2" w16cid:durableId="710961769">
    <w:abstractNumId w:val="6"/>
  </w:num>
  <w:num w:numId="3" w16cid:durableId="2107798940">
    <w:abstractNumId w:val="21"/>
  </w:num>
  <w:num w:numId="4" w16cid:durableId="1795295143">
    <w:abstractNumId w:val="31"/>
  </w:num>
  <w:num w:numId="5" w16cid:durableId="1159342089">
    <w:abstractNumId w:val="11"/>
  </w:num>
  <w:num w:numId="6" w16cid:durableId="381296176">
    <w:abstractNumId w:val="19"/>
  </w:num>
  <w:num w:numId="7" w16cid:durableId="1252622008">
    <w:abstractNumId w:val="5"/>
  </w:num>
  <w:num w:numId="8" w16cid:durableId="1631932594">
    <w:abstractNumId w:val="44"/>
  </w:num>
  <w:num w:numId="9" w16cid:durableId="1331634937">
    <w:abstractNumId w:val="18"/>
  </w:num>
  <w:num w:numId="10" w16cid:durableId="215243857">
    <w:abstractNumId w:val="22"/>
  </w:num>
  <w:num w:numId="11" w16cid:durableId="1125274612">
    <w:abstractNumId w:val="24"/>
  </w:num>
  <w:num w:numId="12" w16cid:durableId="1851984247">
    <w:abstractNumId w:val="3"/>
  </w:num>
  <w:num w:numId="13" w16cid:durableId="1141003710">
    <w:abstractNumId w:val="13"/>
  </w:num>
  <w:num w:numId="14" w16cid:durableId="1155802161">
    <w:abstractNumId w:val="26"/>
  </w:num>
  <w:num w:numId="15" w16cid:durableId="1627271423">
    <w:abstractNumId w:val="37"/>
  </w:num>
  <w:num w:numId="16" w16cid:durableId="1298074567">
    <w:abstractNumId w:val="4"/>
  </w:num>
  <w:num w:numId="17" w16cid:durableId="757486192">
    <w:abstractNumId w:val="9"/>
  </w:num>
  <w:num w:numId="18" w16cid:durableId="1778136560">
    <w:abstractNumId w:val="34"/>
  </w:num>
  <w:num w:numId="19" w16cid:durableId="1865051022">
    <w:abstractNumId w:val="45"/>
  </w:num>
  <w:num w:numId="20" w16cid:durableId="2076201565">
    <w:abstractNumId w:val="46"/>
  </w:num>
  <w:num w:numId="21" w16cid:durableId="1364866512">
    <w:abstractNumId w:val="35"/>
  </w:num>
  <w:num w:numId="22" w16cid:durableId="1805807723">
    <w:abstractNumId w:val="0"/>
  </w:num>
  <w:num w:numId="23" w16cid:durableId="1128546381">
    <w:abstractNumId w:val="29"/>
  </w:num>
  <w:num w:numId="24" w16cid:durableId="170918624">
    <w:abstractNumId w:val="12"/>
  </w:num>
  <w:num w:numId="25" w16cid:durableId="14961556">
    <w:abstractNumId w:val="25"/>
  </w:num>
  <w:num w:numId="26" w16cid:durableId="1660159866">
    <w:abstractNumId w:val="16"/>
  </w:num>
  <w:num w:numId="27" w16cid:durableId="1559438124">
    <w:abstractNumId w:val="28"/>
  </w:num>
  <w:num w:numId="28" w16cid:durableId="394359715">
    <w:abstractNumId w:val="2"/>
  </w:num>
  <w:num w:numId="29" w16cid:durableId="1489832125">
    <w:abstractNumId w:val="15"/>
  </w:num>
  <w:num w:numId="30" w16cid:durableId="1515800277">
    <w:abstractNumId w:val="27"/>
  </w:num>
  <w:num w:numId="31" w16cid:durableId="1685667041">
    <w:abstractNumId w:val="8"/>
  </w:num>
  <w:num w:numId="32" w16cid:durableId="845171623">
    <w:abstractNumId w:val="30"/>
  </w:num>
  <w:num w:numId="33" w16cid:durableId="1586527743">
    <w:abstractNumId w:val="40"/>
  </w:num>
  <w:num w:numId="34" w16cid:durableId="509881469">
    <w:abstractNumId w:val="36"/>
  </w:num>
  <w:num w:numId="35" w16cid:durableId="1468007826">
    <w:abstractNumId w:val="39"/>
  </w:num>
  <w:num w:numId="36" w16cid:durableId="1724056110">
    <w:abstractNumId w:val="42"/>
  </w:num>
  <w:num w:numId="37" w16cid:durableId="701133330">
    <w:abstractNumId w:val="10"/>
  </w:num>
  <w:num w:numId="38" w16cid:durableId="462431796">
    <w:abstractNumId w:val="43"/>
  </w:num>
  <w:num w:numId="39" w16cid:durableId="1469396097">
    <w:abstractNumId w:val="32"/>
  </w:num>
  <w:num w:numId="40" w16cid:durableId="1314604720">
    <w:abstractNumId w:val="1"/>
  </w:num>
  <w:num w:numId="41" w16cid:durableId="443422397">
    <w:abstractNumId w:val="17"/>
  </w:num>
  <w:num w:numId="42" w16cid:durableId="135344245">
    <w:abstractNumId w:val="20"/>
  </w:num>
  <w:num w:numId="43" w16cid:durableId="832836516">
    <w:abstractNumId w:val="23"/>
  </w:num>
  <w:num w:numId="44" w16cid:durableId="2118794494">
    <w:abstractNumId w:val="14"/>
  </w:num>
  <w:num w:numId="45" w16cid:durableId="1749499603">
    <w:abstractNumId w:val="33"/>
  </w:num>
  <w:num w:numId="46" w16cid:durableId="1065446908">
    <w:abstractNumId w:val="7"/>
  </w:num>
  <w:num w:numId="47" w16cid:durableId="3296878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1AB"/>
    <w:rsid w:val="000019A7"/>
    <w:rsid w:val="00001A05"/>
    <w:rsid w:val="00003EAD"/>
    <w:rsid w:val="0000778A"/>
    <w:rsid w:val="00015264"/>
    <w:rsid w:val="00016789"/>
    <w:rsid w:val="00016DF8"/>
    <w:rsid w:val="00021801"/>
    <w:rsid w:val="0002247E"/>
    <w:rsid w:val="000243FE"/>
    <w:rsid w:val="00031F28"/>
    <w:rsid w:val="000334A6"/>
    <w:rsid w:val="00034021"/>
    <w:rsid w:val="00042F33"/>
    <w:rsid w:val="00044BD7"/>
    <w:rsid w:val="000450D4"/>
    <w:rsid w:val="000455FA"/>
    <w:rsid w:val="00046226"/>
    <w:rsid w:val="00053F79"/>
    <w:rsid w:val="00057E9E"/>
    <w:rsid w:val="00063384"/>
    <w:rsid w:val="0006456A"/>
    <w:rsid w:val="000646DC"/>
    <w:rsid w:val="00067351"/>
    <w:rsid w:val="000701B1"/>
    <w:rsid w:val="00074234"/>
    <w:rsid w:val="00075418"/>
    <w:rsid w:val="00076704"/>
    <w:rsid w:val="00077706"/>
    <w:rsid w:val="00090B36"/>
    <w:rsid w:val="00096E87"/>
    <w:rsid w:val="000A0109"/>
    <w:rsid w:val="000A0D5A"/>
    <w:rsid w:val="000A403E"/>
    <w:rsid w:val="000A45D7"/>
    <w:rsid w:val="000B1B61"/>
    <w:rsid w:val="000B2FE4"/>
    <w:rsid w:val="000B5C3F"/>
    <w:rsid w:val="000B630F"/>
    <w:rsid w:val="000C6185"/>
    <w:rsid w:val="000C7969"/>
    <w:rsid w:val="000D56C1"/>
    <w:rsid w:val="000D59E0"/>
    <w:rsid w:val="000E351B"/>
    <w:rsid w:val="000E3FE2"/>
    <w:rsid w:val="000F1397"/>
    <w:rsid w:val="000F26EB"/>
    <w:rsid w:val="0010372B"/>
    <w:rsid w:val="001040A0"/>
    <w:rsid w:val="00114711"/>
    <w:rsid w:val="001159D7"/>
    <w:rsid w:val="00120D32"/>
    <w:rsid w:val="0012708E"/>
    <w:rsid w:val="00130CBD"/>
    <w:rsid w:val="00142D4B"/>
    <w:rsid w:val="00145CB4"/>
    <w:rsid w:val="00151CF9"/>
    <w:rsid w:val="001764BB"/>
    <w:rsid w:val="00184E76"/>
    <w:rsid w:val="00190762"/>
    <w:rsid w:val="00193043"/>
    <w:rsid w:val="00193107"/>
    <w:rsid w:val="001A08CC"/>
    <w:rsid w:val="001A603F"/>
    <w:rsid w:val="001B0490"/>
    <w:rsid w:val="001B181E"/>
    <w:rsid w:val="001B4D80"/>
    <w:rsid w:val="001D3DE8"/>
    <w:rsid w:val="001E0178"/>
    <w:rsid w:val="001E132E"/>
    <w:rsid w:val="001E51D1"/>
    <w:rsid w:val="001E528F"/>
    <w:rsid w:val="001F28E1"/>
    <w:rsid w:val="001F46C8"/>
    <w:rsid w:val="001F4C04"/>
    <w:rsid w:val="001F53B6"/>
    <w:rsid w:val="001F7EFF"/>
    <w:rsid w:val="00201D64"/>
    <w:rsid w:val="00204954"/>
    <w:rsid w:val="002052EE"/>
    <w:rsid w:val="00205F85"/>
    <w:rsid w:val="00213B9A"/>
    <w:rsid w:val="00217957"/>
    <w:rsid w:val="002251AB"/>
    <w:rsid w:val="00231D14"/>
    <w:rsid w:val="00235847"/>
    <w:rsid w:val="002430BD"/>
    <w:rsid w:val="0024355F"/>
    <w:rsid w:val="0026231F"/>
    <w:rsid w:val="00263C64"/>
    <w:rsid w:val="002654AD"/>
    <w:rsid w:val="00271B1B"/>
    <w:rsid w:val="00280E92"/>
    <w:rsid w:val="0028114E"/>
    <w:rsid w:val="002824A3"/>
    <w:rsid w:val="00282DA2"/>
    <w:rsid w:val="0028743C"/>
    <w:rsid w:val="00292034"/>
    <w:rsid w:val="00294830"/>
    <w:rsid w:val="002A44AC"/>
    <w:rsid w:val="002A63AA"/>
    <w:rsid w:val="002B1266"/>
    <w:rsid w:val="002B2131"/>
    <w:rsid w:val="002B6865"/>
    <w:rsid w:val="002B78E6"/>
    <w:rsid w:val="002C2A4F"/>
    <w:rsid w:val="002F4DE9"/>
    <w:rsid w:val="00304AEB"/>
    <w:rsid w:val="003117F9"/>
    <w:rsid w:val="003148E9"/>
    <w:rsid w:val="0031720B"/>
    <w:rsid w:val="00325A37"/>
    <w:rsid w:val="00335B8B"/>
    <w:rsid w:val="00335D6F"/>
    <w:rsid w:val="00337F36"/>
    <w:rsid w:val="00347C2B"/>
    <w:rsid w:val="00351AEE"/>
    <w:rsid w:val="003560E6"/>
    <w:rsid w:val="003628EC"/>
    <w:rsid w:val="00380E16"/>
    <w:rsid w:val="00395447"/>
    <w:rsid w:val="003B3AE3"/>
    <w:rsid w:val="003B4206"/>
    <w:rsid w:val="003B5DEC"/>
    <w:rsid w:val="003C0859"/>
    <w:rsid w:val="003C2D46"/>
    <w:rsid w:val="003D20E7"/>
    <w:rsid w:val="003D7450"/>
    <w:rsid w:val="003E045B"/>
    <w:rsid w:val="003E11A9"/>
    <w:rsid w:val="003E5A1F"/>
    <w:rsid w:val="003E739F"/>
    <w:rsid w:val="003F713A"/>
    <w:rsid w:val="00402D12"/>
    <w:rsid w:val="00403D74"/>
    <w:rsid w:val="00403E7C"/>
    <w:rsid w:val="00421A73"/>
    <w:rsid w:val="004325E7"/>
    <w:rsid w:val="00432E2F"/>
    <w:rsid w:val="00434C8A"/>
    <w:rsid w:val="0044541B"/>
    <w:rsid w:val="00447FE0"/>
    <w:rsid w:val="0045410F"/>
    <w:rsid w:val="00457BDB"/>
    <w:rsid w:val="00460DF6"/>
    <w:rsid w:val="00462E1D"/>
    <w:rsid w:val="0046340F"/>
    <w:rsid w:val="004678BC"/>
    <w:rsid w:val="00472E5C"/>
    <w:rsid w:val="00477AA1"/>
    <w:rsid w:val="0048766B"/>
    <w:rsid w:val="004A050C"/>
    <w:rsid w:val="004A1FAD"/>
    <w:rsid w:val="004A2616"/>
    <w:rsid w:val="004A4251"/>
    <w:rsid w:val="004A587F"/>
    <w:rsid w:val="004C3BC3"/>
    <w:rsid w:val="004C5431"/>
    <w:rsid w:val="004C5CFA"/>
    <w:rsid w:val="004C762D"/>
    <w:rsid w:val="004E3170"/>
    <w:rsid w:val="004F3EB9"/>
    <w:rsid w:val="0050203F"/>
    <w:rsid w:val="005033E5"/>
    <w:rsid w:val="00505716"/>
    <w:rsid w:val="005228F6"/>
    <w:rsid w:val="005271E8"/>
    <w:rsid w:val="00540362"/>
    <w:rsid w:val="00540669"/>
    <w:rsid w:val="0054585F"/>
    <w:rsid w:val="00554333"/>
    <w:rsid w:val="005550D4"/>
    <w:rsid w:val="00573C3E"/>
    <w:rsid w:val="00573DF1"/>
    <w:rsid w:val="00582B63"/>
    <w:rsid w:val="0059188B"/>
    <w:rsid w:val="00596E08"/>
    <w:rsid w:val="005B12CC"/>
    <w:rsid w:val="005B5097"/>
    <w:rsid w:val="005B5878"/>
    <w:rsid w:val="005D13D1"/>
    <w:rsid w:val="005D1F21"/>
    <w:rsid w:val="005D2E78"/>
    <w:rsid w:val="005E043B"/>
    <w:rsid w:val="005E13E5"/>
    <w:rsid w:val="005E1F0E"/>
    <w:rsid w:val="005F1D92"/>
    <w:rsid w:val="0060342E"/>
    <w:rsid w:val="00607B80"/>
    <w:rsid w:val="00607C29"/>
    <w:rsid w:val="00610716"/>
    <w:rsid w:val="00614F2C"/>
    <w:rsid w:val="0061613B"/>
    <w:rsid w:val="00623AA5"/>
    <w:rsid w:val="00623C09"/>
    <w:rsid w:val="0062412C"/>
    <w:rsid w:val="00625FBD"/>
    <w:rsid w:val="006322BC"/>
    <w:rsid w:val="00642FF6"/>
    <w:rsid w:val="006432C7"/>
    <w:rsid w:val="00651756"/>
    <w:rsid w:val="0065774A"/>
    <w:rsid w:val="00657C64"/>
    <w:rsid w:val="00664D09"/>
    <w:rsid w:val="00666585"/>
    <w:rsid w:val="00667BD8"/>
    <w:rsid w:val="00676993"/>
    <w:rsid w:val="00682791"/>
    <w:rsid w:val="006831BA"/>
    <w:rsid w:val="00691838"/>
    <w:rsid w:val="00695E63"/>
    <w:rsid w:val="006A0FCB"/>
    <w:rsid w:val="006A62D5"/>
    <w:rsid w:val="006B228E"/>
    <w:rsid w:val="006B24D9"/>
    <w:rsid w:val="006B4C75"/>
    <w:rsid w:val="006D0E62"/>
    <w:rsid w:val="006D2AA6"/>
    <w:rsid w:val="006D69E9"/>
    <w:rsid w:val="006E0F13"/>
    <w:rsid w:val="006E2346"/>
    <w:rsid w:val="006E4EAC"/>
    <w:rsid w:val="00712D08"/>
    <w:rsid w:val="00713C03"/>
    <w:rsid w:val="00714A76"/>
    <w:rsid w:val="007200F5"/>
    <w:rsid w:val="00734987"/>
    <w:rsid w:val="007362AD"/>
    <w:rsid w:val="00736330"/>
    <w:rsid w:val="00760F3C"/>
    <w:rsid w:val="007822A0"/>
    <w:rsid w:val="007838C2"/>
    <w:rsid w:val="00783ED5"/>
    <w:rsid w:val="007927E5"/>
    <w:rsid w:val="00793B33"/>
    <w:rsid w:val="007A56D4"/>
    <w:rsid w:val="007B6CB0"/>
    <w:rsid w:val="007C35FA"/>
    <w:rsid w:val="007D448C"/>
    <w:rsid w:val="007D5355"/>
    <w:rsid w:val="007D59BB"/>
    <w:rsid w:val="007D5D9E"/>
    <w:rsid w:val="007D7C3F"/>
    <w:rsid w:val="007E0532"/>
    <w:rsid w:val="007E36F7"/>
    <w:rsid w:val="007F06AF"/>
    <w:rsid w:val="0080043A"/>
    <w:rsid w:val="008023E1"/>
    <w:rsid w:val="00805B4E"/>
    <w:rsid w:val="00817389"/>
    <w:rsid w:val="00820EB6"/>
    <w:rsid w:val="00821AE9"/>
    <w:rsid w:val="00824A98"/>
    <w:rsid w:val="0083631F"/>
    <w:rsid w:val="00844FD1"/>
    <w:rsid w:val="00850293"/>
    <w:rsid w:val="00850FC0"/>
    <w:rsid w:val="00862D39"/>
    <w:rsid w:val="00864305"/>
    <w:rsid w:val="008732EB"/>
    <w:rsid w:val="0087705A"/>
    <w:rsid w:val="00880ABC"/>
    <w:rsid w:val="008824E3"/>
    <w:rsid w:val="0088396F"/>
    <w:rsid w:val="00891C9C"/>
    <w:rsid w:val="008A2052"/>
    <w:rsid w:val="008A391F"/>
    <w:rsid w:val="008A5265"/>
    <w:rsid w:val="008A790E"/>
    <w:rsid w:val="008C23E8"/>
    <w:rsid w:val="008C440C"/>
    <w:rsid w:val="008C67E1"/>
    <w:rsid w:val="008D2279"/>
    <w:rsid w:val="008D397B"/>
    <w:rsid w:val="008D4C10"/>
    <w:rsid w:val="008E5D52"/>
    <w:rsid w:val="008F610F"/>
    <w:rsid w:val="00901F28"/>
    <w:rsid w:val="009118D3"/>
    <w:rsid w:val="00913012"/>
    <w:rsid w:val="00914C88"/>
    <w:rsid w:val="00916B1A"/>
    <w:rsid w:val="0092367F"/>
    <w:rsid w:val="00924460"/>
    <w:rsid w:val="0092549D"/>
    <w:rsid w:val="00926419"/>
    <w:rsid w:val="00932D35"/>
    <w:rsid w:val="0094386D"/>
    <w:rsid w:val="00944562"/>
    <w:rsid w:val="00944929"/>
    <w:rsid w:val="00945AAA"/>
    <w:rsid w:val="00947A75"/>
    <w:rsid w:val="00953EB3"/>
    <w:rsid w:val="00967C71"/>
    <w:rsid w:val="00972C8D"/>
    <w:rsid w:val="0097423F"/>
    <w:rsid w:val="00975350"/>
    <w:rsid w:val="00975DEF"/>
    <w:rsid w:val="009869C4"/>
    <w:rsid w:val="00991976"/>
    <w:rsid w:val="00993622"/>
    <w:rsid w:val="00996170"/>
    <w:rsid w:val="009A04B2"/>
    <w:rsid w:val="009A3DA2"/>
    <w:rsid w:val="009A4735"/>
    <w:rsid w:val="009A663A"/>
    <w:rsid w:val="009B1C3F"/>
    <w:rsid w:val="009B4B56"/>
    <w:rsid w:val="009B6C15"/>
    <w:rsid w:val="009C0DDA"/>
    <w:rsid w:val="009C1E8D"/>
    <w:rsid w:val="009C3C50"/>
    <w:rsid w:val="009C4D41"/>
    <w:rsid w:val="009C5FF1"/>
    <w:rsid w:val="009D03D3"/>
    <w:rsid w:val="009D1BE4"/>
    <w:rsid w:val="009D1C06"/>
    <w:rsid w:val="009E2077"/>
    <w:rsid w:val="009E21AA"/>
    <w:rsid w:val="009E59BC"/>
    <w:rsid w:val="009F072E"/>
    <w:rsid w:val="009F1519"/>
    <w:rsid w:val="009F5473"/>
    <w:rsid w:val="009F69E0"/>
    <w:rsid w:val="00A00849"/>
    <w:rsid w:val="00A033F4"/>
    <w:rsid w:val="00A07EEA"/>
    <w:rsid w:val="00A13321"/>
    <w:rsid w:val="00A16DBE"/>
    <w:rsid w:val="00A21F3B"/>
    <w:rsid w:val="00A22700"/>
    <w:rsid w:val="00A31792"/>
    <w:rsid w:val="00A47FFB"/>
    <w:rsid w:val="00A51F75"/>
    <w:rsid w:val="00A52EA3"/>
    <w:rsid w:val="00A60FD5"/>
    <w:rsid w:val="00A61D26"/>
    <w:rsid w:val="00A67F53"/>
    <w:rsid w:val="00A81E77"/>
    <w:rsid w:val="00A82E21"/>
    <w:rsid w:val="00A84E7D"/>
    <w:rsid w:val="00A873DC"/>
    <w:rsid w:val="00A93F83"/>
    <w:rsid w:val="00A9432A"/>
    <w:rsid w:val="00A9763A"/>
    <w:rsid w:val="00AA1155"/>
    <w:rsid w:val="00AA1295"/>
    <w:rsid w:val="00AA3FEB"/>
    <w:rsid w:val="00AA5E20"/>
    <w:rsid w:val="00AB0986"/>
    <w:rsid w:val="00AB1CB9"/>
    <w:rsid w:val="00AB5044"/>
    <w:rsid w:val="00AC42AE"/>
    <w:rsid w:val="00AC612B"/>
    <w:rsid w:val="00AD09F3"/>
    <w:rsid w:val="00AD0C5C"/>
    <w:rsid w:val="00AD2A78"/>
    <w:rsid w:val="00AE507E"/>
    <w:rsid w:val="00B0233D"/>
    <w:rsid w:val="00B06712"/>
    <w:rsid w:val="00B15C84"/>
    <w:rsid w:val="00B22929"/>
    <w:rsid w:val="00B232B2"/>
    <w:rsid w:val="00B240B3"/>
    <w:rsid w:val="00B278A5"/>
    <w:rsid w:val="00B30AC6"/>
    <w:rsid w:val="00B36365"/>
    <w:rsid w:val="00B37B65"/>
    <w:rsid w:val="00B42F69"/>
    <w:rsid w:val="00B43C30"/>
    <w:rsid w:val="00B47E67"/>
    <w:rsid w:val="00B52BA0"/>
    <w:rsid w:val="00B53E16"/>
    <w:rsid w:val="00B55083"/>
    <w:rsid w:val="00B56902"/>
    <w:rsid w:val="00B64AB8"/>
    <w:rsid w:val="00B66AD7"/>
    <w:rsid w:val="00B75027"/>
    <w:rsid w:val="00B846A0"/>
    <w:rsid w:val="00B95BA5"/>
    <w:rsid w:val="00B965B0"/>
    <w:rsid w:val="00B97760"/>
    <w:rsid w:val="00BA0240"/>
    <w:rsid w:val="00BA286E"/>
    <w:rsid w:val="00BA49C6"/>
    <w:rsid w:val="00BA5508"/>
    <w:rsid w:val="00BA59EB"/>
    <w:rsid w:val="00BA5C02"/>
    <w:rsid w:val="00BB03AF"/>
    <w:rsid w:val="00BB102A"/>
    <w:rsid w:val="00BC5FC8"/>
    <w:rsid w:val="00BC7BAA"/>
    <w:rsid w:val="00BD1D7C"/>
    <w:rsid w:val="00BD3B89"/>
    <w:rsid w:val="00BD5328"/>
    <w:rsid w:val="00BE2C34"/>
    <w:rsid w:val="00BF70DE"/>
    <w:rsid w:val="00C0105F"/>
    <w:rsid w:val="00C02A3E"/>
    <w:rsid w:val="00C035AB"/>
    <w:rsid w:val="00C05596"/>
    <w:rsid w:val="00C06E0B"/>
    <w:rsid w:val="00C06E33"/>
    <w:rsid w:val="00C13158"/>
    <w:rsid w:val="00C234B6"/>
    <w:rsid w:val="00C306D4"/>
    <w:rsid w:val="00C3105C"/>
    <w:rsid w:val="00C41584"/>
    <w:rsid w:val="00C4460C"/>
    <w:rsid w:val="00C47A63"/>
    <w:rsid w:val="00C50B6E"/>
    <w:rsid w:val="00C51123"/>
    <w:rsid w:val="00C536A7"/>
    <w:rsid w:val="00C6395B"/>
    <w:rsid w:val="00C751F2"/>
    <w:rsid w:val="00C77A56"/>
    <w:rsid w:val="00C8027E"/>
    <w:rsid w:val="00C81571"/>
    <w:rsid w:val="00C84EB2"/>
    <w:rsid w:val="00C854D4"/>
    <w:rsid w:val="00C862FD"/>
    <w:rsid w:val="00C86A8D"/>
    <w:rsid w:val="00C917F2"/>
    <w:rsid w:val="00CA49B8"/>
    <w:rsid w:val="00CA7FA8"/>
    <w:rsid w:val="00CC5AC2"/>
    <w:rsid w:val="00CE1486"/>
    <w:rsid w:val="00CE32F3"/>
    <w:rsid w:val="00CE6183"/>
    <w:rsid w:val="00CF1C7F"/>
    <w:rsid w:val="00CF1DF2"/>
    <w:rsid w:val="00CF49AF"/>
    <w:rsid w:val="00D0571A"/>
    <w:rsid w:val="00D06BEA"/>
    <w:rsid w:val="00D12F13"/>
    <w:rsid w:val="00D171EE"/>
    <w:rsid w:val="00D33D69"/>
    <w:rsid w:val="00D33E0C"/>
    <w:rsid w:val="00D34D04"/>
    <w:rsid w:val="00D370FE"/>
    <w:rsid w:val="00D40BB2"/>
    <w:rsid w:val="00D45B43"/>
    <w:rsid w:val="00D53FDD"/>
    <w:rsid w:val="00D560C0"/>
    <w:rsid w:val="00D57877"/>
    <w:rsid w:val="00D61851"/>
    <w:rsid w:val="00D64391"/>
    <w:rsid w:val="00D747AC"/>
    <w:rsid w:val="00D80A84"/>
    <w:rsid w:val="00D83B44"/>
    <w:rsid w:val="00D921AA"/>
    <w:rsid w:val="00D93464"/>
    <w:rsid w:val="00D9483A"/>
    <w:rsid w:val="00D967D6"/>
    <w:rsid w:val="00D97C81"/>
    <w:rsid w:val="00DA1003"/>
    <w:rsid w:val="00DB10B8"/>
    <w:rsid w:val="00DC4274"/>
    <w:rsid w:val="00DC6AF9"/>
    <w:rsid w:val="00DD146E"/>
    <w:rsid w:val="00DD1745"/>
    <w:rsid w:val="00DD2547"/>
    <w:rsid w:val="00DD6D0D"/>
    <w:rsid w:val="00DE1F69"/>
    <w:rsid w:val="00DE2AD1"/>
    <w:rsid w:val="00DE6A43"/>
    <w:rsid w:val="00DE79FD"/>
    <w:rsid w:val="00DF3D88"/>
    <w:rsid w:val="00DF696A"/>
    <w:rsid w:val="00E00952"/>
    <w:rsid w:val="00E03E69"/>
    <w:rsid w:val="00E04A3C"/>
    <w:rsid w:val="00E064B1"/>
    <w:rsid w:val="00E066C7"/>
    <w:rsid w:val="00E15603"/>
    <w:rsid w:val="00E200E9"/>
    <w:rsid w:val="00E2319E"/>
    <w:rsid w:val="00E3790B"/>
    <w:rsid w:val="00E4497D"/>
    <w:rsid w:val="00E451B8"/>
    <w:rsid w:val="00E46224"/>
    <w:rsid w:val="00E5081F"/>
    <w:rsid w:val="00E50A5A"/>
    <w:rsid w:val="00E5219E"/>
    <w:rsid w:val="00E537B0"/>
    <w:rsid w:val="00E55297"/>
    <w:rsid w:val="00E565F6"/>
    <w:rsid w:val="00E6276B"/>
    <w:rsid w:val="00E64870"/>
    <w:rsid w:val="00E64D5F"/>
    <w:rsid w:val="00E660D8"/>
    <w:rsid w:val="00E760C3"/>
    <w:rsid w:val="00E8005B"/>
    <w:rsid w:val="00E8043E"/>
    <w:rsid w:val="00E8399F"/>
    <w:rsid w:val="00E93A2F"/>
    <w:rsid w:val="00E946DB"/>
    <w:rsid w:val="00E95C4B"/>
    <w:rsid w:val="00EA0F59"/>
    <w:rsid w:val="00EA1910"/>
    <w:rsid w:val="00EA36A0"/>
    <w:rsid w:val="00EA4555"/>
    <w:rsid w:val="00EA6CA4"/>
    <w:rsid w:val="00EB311E"/>
    <w:rsid w:val="00EC19DA"/>
    <w:rsid w:val="00EC2709"/>
    <w:rsid w:val="00ED239A"/>
    <w:rsid w:val="00EE02C6"/>
    <w:rsid w:val="00EE0981"/>
    <w:rsid w:val="00EE6684"/>
    <w:rsid w:val="00EF2411"/>
    <w:rsid w:val="00F00390"/>
    <w:rsid w:val="00F022F1"/>
    <w:rsid w:val="00F109CA"/>
    <w:rsid w:val="00F15D48"/>
    <w:rsid w:val="00F2338F"/>
    <w:rsid w:val="00F30671"/>
    <w:rsid w:val="00F332EA"/>
    <w:rsid w:val="00F44B92"/>
    <w:rsid w:val="00F51E05"/>
    <w:rsid w:val="00F54FBB"/>
    <w:rsid w:val="00F55283"/>
    <w:rsid w:val="00F602D7"/>
    <w:rsid w:val="00F61543"/>
    <w:rsid w:val="00F61ED0"/>
    <w:rsid w:val="00F7192D"/>
    <w:rsid w:val="00F84855"/>
    <w:rsid w:val="00F86358"/>
    <w:rsid w:val="00F918E4"/>
    <w:rsid w:val="00F9442A"/>
    <w:rsid w:val="00F9725B"/>
    <w:rsid w:val="00FA20B1"/>
    <w:rsid w:val="00FA4577"/>
    <w:rsid w:val="00FA4F7C"/>
    <w:rsid w:val="00FD0450"/>
    <w:rsid w:val="00FD0FA9"/>
    <w:rsid w:val="00FE0F93"/>
    <w:rsid w:val="00FE13C6"/>
    <w:rsid w:val="00FE4311"/>
    <w:rsid w:val="00FF07CD"/>
    <w:rsid w:val="00FF0C80"/>
    <w:rsid w:val="00FF56D5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0E0A0"/>
  <w15:chartTrackingRefBased/>
  <w15:docId w15:val="{39959D3B-998C-47E7-84D5-80727781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B6CB0"/>
    <w:pPr>
      <w:widowControl w:val="0"/>
      <w:autoSpaceDE w:val="0"/>
      <w:autoSpaceDN w:val="0"/>
      <w:spacing w:after="0" w:line="240" w:lineRule="auto"/>
      <w:ind w:left="359"/>
      <w:outlineLvl w:val="0"/>
    </w:pPr>
    <w:rPr>
      <w:rFonts w:ascii="Courier New" w:eastAsia="Courier New" w:hAnsi="Courier New" w:cs="Courier New"/>
      <w:b/>
      <w:bCs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62412C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4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84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4E7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E43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4311"/>
  </w:style>
  <w:style w:type="paragraph" w:styleId="Pieddepage">
    <w:name w:val="footer"/>
    <w:basedOn w:val="Normal"/>
    <w:link w:val="PieddepageCar"/>
    <w:uiPriority w:val="99"/>
    <w:unhideWhenUsed/>
    <w:rsid w:val="00FE43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4311"/>
  </w:style>
  <w:style w:type="character" w:styleId="Marquedecommentaire">
    <w:name w:val="annotation reference"/>
    <w:basedOn w:val="Policepardfaut"/>
    <w:uiPriority w:val="99"/>
    <w:semiHidden/>
    <w:unhideWhenUsed/>
    <w:rsid w:val="003560E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560E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560E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60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60E6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B232B2"/>
    <w:rPr>
      <w:color w:val="666666"/>
    </w:rPr>
  </w:style>
  <w:style w:type="character" w:customStyle="1" w:styleId="Texteducorps2">
    <w:name w:val="Texte du corps (2)_"/>
    <w:link w:val="Texteducorps20"/>
    <w:rsid w:val="002A44AC"/>
    <w:rPr>
      <w:rFonts w:eastAsia="Arial"/>
      <w:sz w:val="17"/>
      <w:szCs w:val="17"/>
      <w:shd w:val="clear" w:color="auto" w:fill="FFFFFF"/>
    </w:rPr>
  </w:style>
  <w:style w:type="paragraph" w:customStyle="1" w:styleId="Texteducorps20">
    <w:name w:val="Texte du corps (2)"/>
    <w:basedOn w:val="Normal"/>
    <w:link w:val="Texteducorps2"/>
    <w:rsid w:val="002A44AC"/>
    <w:pPr>
      <w:widowControl w:val="0"/>
      <w:shd w:val="clear" w:color="auto" w:fill="FFFFFF"/>
      <w:spacing w:line="240" w:lineRule="auto"/>
      <w:ind w:left="1800"/>
    </w:pPr>
    <w:rPr>
      <w:rFonts w:eastAsia="Arial"/>
      <w:sz w:val="17"/>
      <w:szCs w:val="17"/>
    </w:rPr>
  </w:style>
  <w:style w:type="table" w:customStyle="1" w:styleId="Grilledutableau1">
    <w:name w:val="Grille du tableau1"/>
    <w:basedOn w:val="TableauNormal"/>
    <w:next w:val="Grilledutableau"/>
    <w:uiPriority w:val="39"/>
    <w:rsid w:val="002A44AC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AB1CB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AB1CB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AB1C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23584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5529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44FD1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7B6CB0"/>
    <w:rPr>
      <w:rFonts w:ascii="Courier New" w:eastAsia="Courier New" w:hAnsi="Courier New" w:cs="Courier New"/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scq3e\Desktop\Protoco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257A5A-FD1A-487D-AF73-9E0A793B2AF2}"/>
      </w:docPartPr>
      <w:docPartBody>
        <w:p w:rsidR="004B6349" w:rsidRDefault="004B6349">
          <w:r w:rsidRPr="00AA07D0">
            <w:rPr>
              <w:rStyle w:val="Textedelespacerserv"/>
            </w:rPr>
            <w:t>Choisissez un élément.</w:t>
          </w:r>
        </w:p>
      </w:docPartBody>
    </w:docPart>
    <w:docPart>
      <w:docPartPr>
        <w:name w:val="45E3D77E3CFB449FBE55B26100853D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A6D6D5-9DC2-45AF-BB71-F77037C98BAA}"/>
      </w:docPartPr>
      <w:docPartBody>
        <w:p w:rsidR="008109AC" w:rsidRDefault="008109AC" w:rsidP="008109AC">
          <w:pPr>
            <w:pStyle w:val="45E3D77E3CFB449FBE55B26100853DC6"/>
          </w:pPr>
          <w:r w:rsidRPr="00AA07D0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9C"/>
    <w:rsid w:val="00063384"/>
    <w:rsid w:val="0010372B"/>
    <w:rsid w:val="001051E9"/>
    <w:rsid w:val="00333EF8"/>
    <w:rsid w:val="00337F36"/>
    <w:rsid w:val="004B6349"/>
    <w:rsid w:val="00535700"/>
    <w:rsid w:val="005E5435"/>
    <w:rsid w:val="006432C7"/>
    <w:rsid w:val="006B756B"/>
    <w:rsid w:val="007A14F2"/>
    <w:rsid w:val="008109AC"/>
    <w:rsid w:val="00924460"/>
    <w:rsid w:val="009C0DDA"/>
    <w:rsid w:val="00AC612B"/>
    <w:rsid w:val="00C02A3E"/>
    <w:rsid w:val="00C4069C"/>
    <w:rsid w:val="00D97C81"/>
    <w:rsid w:val="00F8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A14F2"/>
    <w:rPr>
      <w:color w:val="666666"/>
    </w:rPr>
  </w:style>
  <w:style w:type="paragraph" w:customStyle="1" w:styleId="45E3D77E3CFB449FBE55B26100853DC6">
    <w:name w:val="45E3D77E3CFB449FBE55B26100853DC6"/>
    <w:rsid w:val="008109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5796A-EC48-4D59-8C2D-DFE8966058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f6dec78-7ded-4395-975c-6edbb7d10b16}" enabled="0" method="" siteId="{3f6dec78-7ded-4395-975c-6edbb7d10b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Protocole.dotx</Template>
  <TotalTime>1</TotalTime>
  <Pages>6</Pages>
  <Words>1456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Marie-Eve Ella</dc:creator>
  <cp:keywords/>
  <dc:description/>
  <cp:lastModifiedBy>Élaine Bégin</cp:lastModifiedBy>
  <cp:revision>3</cp:revision>
  <cp:lastPrinted>2025-06-16T14:05:00Z</cp:lastPrinted>
  <dcterms:created xsi:type="dcterms:W3CDTF">2026-07-27T11:26:00Z</dcterms:created>
  <dcterms:modified xsi:type="dcterms:W3CDTF">2026-07-27T11:27:00Z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-1376589922</vt:i4>
  </property>
</Properties>
</file>