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C86A8D" w14:paraId="04D35BCC" w14:textId="77777777" w:rsidTr="00D12572">
        <w:tc>
          <w:tcPr>
            <w:tcW w:w="5307" w:type="dxa"/>
          </w:tcPr>
          <w:p w14:paraId="1E9C2BBF"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CANADA</w:t>
            </w:r>
          </w:p>
        </w:tc>
        <w:tc>
          <w:tcPr>
            <w:tcW w:w="5303" w:type="dxa"/>
          </w:tcPr>
          <w:p w14:paraId="6846F289"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COURT OF QUÉBEC</w:t>
            </w:r>
          </w:p>
        </w:tc>
      </w:tr>
      <w:tr w:rsidR="00D370FE" w:rsidRPr="00C86A8D" w14:paraId="6B574171" w14:textId="77777777" w:rsidTr="00D12572">
        <w:tc>
          <w:tcPr>
            <w:tcW w:w="5307" w:type="dxa"/>
          </w:tcPr>
          <w:p w14:paraId="3B755569"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Province of Québec</w:t>
            </w:r>
          </w:p>
        </w:tc>
        <w:tc>
          <w:tcPr>
            <w:tcW w:w="5303" w:type="dxa"/>
          </w:tcPr>
          <w:p w14:paraId="1F5A6EBE" w14:textId="77777777" w:rsidR="00D370FE" w:rsidRPr="00C86A8D" w:rsidRDefault="00DF3D88"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UNIFIED FAMILY TRIBUNAL </w:t>
            </w:r>
          </w:p>
        </w:tc>
      </w:tr>
      <w:tr w:rsidR="00D370FE" w:rsidRPr="00C86A8D" w14:paraId="43752BB7" w14:textId="77777777" w:rsidTr="00D12572">
        <w:tc>
          <w:tcPr>
            <w:tcW w:w="5307" w:type="dxa"/>
          </w:tcPr>
          <w:p w14:paraId="0D7684C4"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District: </w:t>
            </w:r>
            <w:r>
              <w:rPr>
                <w:rFonts w:ascii="Arial" w:eastAsia="Times New Roman" w:hAnsi="Arial" w:cs="Arial"/>
                <w:sz w:val="20"/>
                <w:szCs w:val="20"/>
                <w:lang w:val="en-CA"/>
              </w:rPr>
              <w:fldChar w:fldCharType="begin">
                <w:ffData>
                  <w:name w:val="Texte2"/>
                  <w:enabled/>
                  <w:calcOnExit w:val="0"/>
                  <w:textInput>
                    <w:default w:val="&lt;district&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&lt;district&gt;</w:t>
            </w:r>
            <w:r>
              <w:rPr>
                <w:rFonts w:ascii="Arial" w:eastAsia="Times New Roman" w:hAnsi="Arial" w:cs="Arial"/>
                <w:sz w:val="20"/>
                <w:szCs w:val="20"/>
                <w:lang w:val="en-CA"/>
              </w:rPr>
              <w:fldChar w:fldCharType="end"/>
            </w:r>
          </w:p>
        </w:tc>
        <w:tc>
          <w:tcPr>
            <w:tcW w:w="5303" w:type="dxa"/>
          </w:tcPr>
          <w:p w14:paraId="16CFF84C" w14:textId="3937A72D" w:rsidR="00D370FE" w:rsidRPr="00C86A8D" w:rsidRDefault="002630F8" w:rsidP="00D12572">
            <w:pPr>
              <w:tabs>
                <w:tab w:val="left" w:pos="5245"/>
              </w:tabs>
              <w:rPr>
                <w:rFonts w:ascii="Arial" w:eastAsia="Times New Roman" w:hAnsi="Arial" w:cs="Arial"/>
                <w:sz w:val="20"/>
                <w:szCs w:val="20"/>
              </w:rPr>
            </w:pPr>
            <w:sdt>
              <w:sdtPr>
                <w:rPr>
                  <w:rFonts w:ascii="Arial" w:eastAsia="Times New Roman" w:hAnsi="Arial" w:cs="Arial"/>
                  <w:sz w:val="20"/>
                  <w:szCs w:val="20"/>
                </w:rPr>
                <w:id w:val="-1358045074"/>
                <w:placeholder>
                  <w:docPart w:val="392079340850444FAE73FC58F9B9B366"/>
                </w:placeholder>
                <w:showingPlcHdr/>
                <w:comboBox>
                  <w:listItem w:value="Select an option"/>
                  <w:listItem w:displayText="Civil Division" w:value="Civil Division"/>
                  <w:listItem w:displayText="Youth Division" w:value="Youth Division"/>
                </w:comboBox>
              </w:sdtPr>
              <w:sdtEndPr>
                <w:rPr>
                  <w:sz w:val="22"/>
                  <w:szCs w:val="22"/>
                </w:rPr>
              </w:sdtEndPr>
              <w:sdtContent>
                <w:r w:rsidR="00586BDD">
                  <w:rPr>
                    <w:rStyle w:val="Textedelespacerserv"/>
                    <w:lang w:val="en-CA"/>
                  </w:rPr>
                  <w:t>Select an option</w:t>
                </w:r>
              </w:sdtContent>
            </w:sdt>
          </w:p>
        </w:tc>
      </w:tr>
      <w:tr w:rsidR="00D370FE" w:rsidRPr="00C86A8D" w14:paraId="76F83DE7" w14:textId="77777777" w:rsidTr="00D12572">
        <w:tc>
          <w:tcPr>
            <w:tcW w:w="5307" w:type="dxa"/>
          </w:tcPr>
          <w:p w14:paraId="011AD67D"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Locality: </w:t>
            </w:r>
            <w:r>
              <w:rPr>
                <w:rFonts w:ascii="Arial" w:eastAsia="Times New Roman" w:hAnsi="Arial" w:cs="Arial"/>
                <w:sz w:val="20"/>
                <w:szCs w:val="20"/>
                <w:lang w:val="en-CA"/>
              </w:rPr>
              <w:fldChar w:fldCharType="begin">
                <w:ffData>
                  <w:name w:val="Texte3"/>
                  <w:enabled/>
                  <w:calcOnExit w:val="0"/>
                  <w:textInput>
                    <w:default w:val="&lt;localité&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&lt;locality&gt;</w:t>
            </w:r>
            <w:r>
              <w:rPr>
                <w:rFonts w:ascii="Arial" w:eastAsia="Times New Roman" w:hAnsi="Arial" w:cs="Arial"/>
                <w:sz w:val="20"/>
                <w:szCs w:val="20"/>
                <w:lang w:val="en-CA"/>
              </w:rPr>
              <w:fldChar w:fldCharType="end"/>
            </w:r>
          </w:p>
        </w:tc>
        <w:tc>
          <w:tcPr>
            <w:tcW w:w="5303" w:type="dxa"/>
          </w:tcPr>
          <w:p w14:paraId="7DA32610" w14:textId="77777777" w:rsidR="00D370FE" w:rsidRPr="00C86A8D" w:rsidRDefault="00D370FE" w:rsidP="00D12572">
            <w:pPr>
              <w:tabs>
                <w:tab w:val="left" w:pos="5245"/>
              </w:tabs>
              <w:rPr>
                <w:rFonts w:ascii="Arial" w:eastAsia="Times New Roman" w:hAnsi="Arial" w:cs="Arial"/>
                <w:sz w:val="20"/>
                <w:szCs w:val="20"/>
              </w:rPr>
            </w:pPr>
          </w:p>
        </w:tc>
      </w:tr>
      <w:tr w:rsidR="00D370FE" w:rsidRPr="00C86A8D" w14:paraId="18F3B75F" w14:textId="77777777" w:rsidTr="00D12572">
        <w:tc>
          <w:tcPr>
            <w:tcW w:w="5307" w:type="dxa"/>
          </w:tcPr>
          <w:p w14:paraId="2C6BC9AB"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File No.: </w:t>
            </w:r>
            <w:r>
              <w:rPr>
                <w:rFonts w:ascii="Arial" w:eastAsia="Times New Roman" w:hAnsi="Arial" w:cs="Arial"/>
                <w:sz w:val="20"/>
                <w:szCs w:val="20"/>
                <w:lang w:val="en-CA"/>
              </w:rPr>
              <w:fldChar w:fldCharType="begin">
                <w:ffData>
                  <w:name w:val="Texte4"/>
                  <w:enabled/>
                  <w:calcOnExit w:val="0"/>
                  <w:textInput>
                    <w:default w:val="&lt;numéro de dossier&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&lt;file no.&gt;</w:t>
            </w:r>
            <w:r>
              <w:rPr>
                <w:rFonts w:ascii="Arial" w:eastAsia="Times New Roman" w:hAnsi="Arial" w:cs="Arial"/>
                <w:sz w:val="20"/>
                <w:szCs w:val="20"/>
                <w:lang w:val="en-CA"/>
              </w:rPr>
              <w:fldChar w:fldCharType="end"/>
            </w:r>
          </w:p>
        </w:tc>
        <w:tc>
          <w:tcPr>
            <w:tcW w:w="5303" w:type="dxa"/>
          </w:tcPr>
          <w:p w14:paraId="3E247D9D" w14:textId="77777777" w:rsidR="00D370FE" w:rsidRPr="00C86A8D" w:rsidRDefault="00D370FE" w:rsidP="00D12572">
            <w:pPr>
              <w:tabs>
                <w:tab w:val="left" w:pos="5245"/>
              </w:tabs>
              <w:rPr>
                <w:rFonts w:ascii="Arial" w:eastAsia="Times New Roman" w:hAnsi="Arial" w:cs="Arial"/>
                <w:sz w:val="20"/>
                <w:szCs w:val="20"/>
              </w:rPr>
            </w:pPr>
          </w:p>
        </w:tc>
      </w:tr>
    </w:tbl>
    <w:p w14:paraId="58CE67FD" w14:textId="77777777" w:rsidR="00D370FE" w:rsidRPr="00C86A8D"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Look w:val="01E0" w:firstRow="1" w:lastRow="1" w:firstColumn="1" w:lastColumn="1" w:noHBand="0" w:noVBand="0"/>
      </w:tblPr>
      <w:tblGrid>
        <w:gridCol w:w="5318"/>
        <w:gridCol w:w="5309"/>
      </w:tblGrid>
      <w:tr w:rsidR="000346AF" w:rsidRPr="00C86A8D" w14:paraId="5C65726E" w14:textId="77777777" w:rsidTr="000346AF">
        <w:tc>
          <w:tcPr>
            <w:tcW w:w="5318" w:type="dxa"/>
          </w:tcPr>
          <w:p w14:paraId="017842C2" w14:textId="77777777" w:rsidR="000346AF" w:rsidRPr="00C86A8D" w:rsidRDefault="000346AF"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7DA5CAE3" w14:textId="77777777" w:rsidR="000346AF" w:rsidRDefault="000346AF" w:rsidP="004D3B2F">
            <w:pPr>
              <w:spacing w:after="60" w:line="240" w:lineRule="auto"/>
              <w:jc w:val="both"/>
              <w:rPr>
                <w:rFonts w:ascii="Arial" w:eastAsia="Times New Roman" w:hAnsi="Arial" w:cs="Arial"/>
                <w:sz w:val="20"/>
                <w:szCs w:val="20"/>
              </w:rPr>
            </w:pPr>
          </w:p>
        </w:tc>
      </w:tr>
      <w:tr w:rsidR="00CC17A0" w:rsidRPr="00C86A8D" w14:paraId="5B77B7EF" w14:textId="77777777" w:rsidTr="000346AF">
        <w:tc>
          <w:tcPr>
            <w:tcW w:w="5318" w:type="dxa"/>
          </w:tcPr>
          <w:p w14:paraId="3AE3D707"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51BD050D" w14:textId="77777777" w:rsidR="00CC17A0" w:rsidRPr="00C86A8D"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7362BB" w14:paraId="393A16CA" w14:textId="77777777" w:rsidTr="000346AF">
        <w:tc>
          <w:tcPr>
            <w:tcW w:w="5318" w:type="dxa"/>
          </w:tcPr>
          <w:p w14:paraId="1AD84177"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75542C72" w14:textId="77777777" w:rsidR="00CC17A0" w:rsidRPr="00D53839"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22DEA1AE" w14:textId="77777777" w:rsidTr="004D3B2F">
        <w:tc>
          <w:tcPr>
            <w:tcW w:w="5318" w:type="dxa"/>
          </w:tcPr>
          <w:p w14:paraId="04890327" w14:textId="77777777" w:rsidR="00CC17A0" w:rsidRPr="00D53839" w:rsidRDefault="00CC17A0" w:rsidP="004D3B2F">
            <w:pPr>
              <w:spacing w:after="0" w:line="240" w:lineRule="auto"/>
              <w:jc w:val="both"/>
              <w:rPr>
                <w:rFonts w:ascii="Arial" w:eastAsia="Times New Roman" w:hAnsi="Arial" w:cs="Arial"/>
                <w:sz w:val="20"/>
                <w:szCs w:val="20"/>
                <w:lang w:val="en-CA"/>
              </w:rPr>
            </w:pPr>
          </w:p>
        </w:tc>
        <w:tc>
          <w:tcPr>
            <w:tcW w:w="5309" w:type="dxa"/>
          </w:tcPr>
          <w:p w14:paraId="174A9263"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Plaintiff</w:t>
            </w:r>
          </w:p>
        </w:tc>
      </w:tr>
      <w:tr w:rsidR="00CC17A0" w:rsidRPr="00C86A8D" w14:paraId="2C7CEB56" w14:textId="77777777" w:rsidTr="004D3B2F">
        <w:tc>
          <w:tcPr>
            <w:tcW w:w="5318" w:type="dxa"/>
          </w:tcPr>
          <w:p w14:paraId="51ED4F26"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180254D3" w14:textId="77777777" w:rsidR="00CC17A0" w:rsidRDefault="00CC17A0" w:rsidP="004D3B2F">
            <w:pPr>
              <w:spacing w:before="60" w:after="0" w:line="240" w:lineRule="auto"/>
              <w:jc w:val="both"/>
              <w:rPr>
                <w:rFonts w:ascii="Arial" w:eastAsia="Times New Roman" w:hAnsi="Arial" w:cs="Arial"/>
                <w:sz w:val="20"/>
                <w:szCs w:val="20"/>
              </w:rPr>
            </w:pPr>
          </w:p>
        </w:tc>
      </w:tr>
      <w:tr w:rsidR="00CC17A0" w:rsidRPr="00C86A8D" w14:paraId="6A76DBA0" w14:textId="77777777" w:rsidTr="004D3B2F">
        <w:tc>
          <w:tcPr>
            <w:tcW w:w="5318" w:type="dxa"/>
          </w:tcPr>
          <w:p w14:paraId="4F5CFD0F"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3D6518D8"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v.</w:t>
            </w:r>
          </w:p>
        </w:tc>
      </w:tr>
      <w:tr w:rsidR="00CC17A0" w:rsidRPr="00C86A8D" w14:paraId="0D142D42" w14:textId="77777777" w:rsidTr="004D3B2F">
        <w:tc>
          <w:tcPr>
            <w:tcW w:w="5318" w:type="dxa"/>
          </w:tcPr>
          <w:p w14:paraId="6CD47C10"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2EA86414" w14:textId="77777777" w:rsidR="00CC17A0" w:rsidRDefault="00CC17A0" w:rsidP="004D3B2F">
            <w:pPr>
              <w:spacing w:after="0" w:line="240" w:lineRule="auto"/>
              <w:jc w:val="both"/>
              <w:rPr>
                <w:rFonts w:ascii="Arial" w:eastAsia="Times New Roman" w:hAnsi="Arial" w:cs="Arial"/>
                <w:sz w:val="20"/>
                <w:szCs w:val="20"/>
              </w:rPr>
            </w:pPr>
          </w:p>
        </w:tc>
      </w:tr>
      <w:tr w:rsidR="00CC17A0" w:rsidRPr="00C86A8D" w14:paraId="52A8D588" w14:textId="77777777" w:rsidTr="004D3B2F">
        <w:tc>
          <w:tcPr>
            <w:tcW w:w="5318" w:type="dxa"/>
          </w:tcPr>
          <w:p w14:paraId="5A18F638"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0AAAB9DC" w14:textId="77777777" w:rsidR="00CC17A0"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7362BB" w14:paraId="40A1E031" w14:textId="77777777" w:rsidTr="004D3B2F">
        <w:tc>
          <w:tcPr>
            <w:tcW w:w="5318" w:type="dxa"/>
          </w:tcPr>
          <w:p w14:paraId="3214AD7B"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5E5010D0" w14:textId="77777777" w:rsidR="00CC17A0" w:rsidRPr="00D53839"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1AE0FBD0" w14:textId="77777777" w:rsidTr="004D3B2F">
        <w:tc>
          <w:tcPr>
            <w:tcW w:w="5318" w:type="dxa"/>
          </w:tcPr>
          <w:p w14:paraId="1D228F78" w14:textId="77777777" w:rsidR="00CC17A0" w:rsidRPr="00D53839" w:rsidRDefault="00CC17A0" w:rsidP="004D3B2F">
            <w:pPr>
              <w:spacing w:after="0" w:line="240" w:lineRule="auto"/>
              <w:jc w:val="both"/>
              <w:rPr>
                <w:rFonts w:ascii="Arial" w:eastAsia="Times New Roman" w:hAnsi="Arial" w:cs="Arial"/>
                <w:sz w:val="20"/>
                <w:szCs w:val="20"/>
                <w:lang w:val="en-CA"/>
              </w:rPr>
            </w:pPr>
          </w:p>
        </w:tc>
        <w:tc>
          <w:tcPr>
            <w:tcW w:w="5309" w:type="dxa"/>
          </w:tcPr>
          <w:p w14:paraId="51E6B600"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Defendant</w:t>
            </w:r>
          </w:p>
        </w:tc>
      </w:tr>
      <w:tr w:rsidR="000346AF" w:rsidRPr="00C86A8D" w14:paraId="2733A58C" w14:textId="77777777" w:rsidTr="004D3B2F">
        <w:tc>
          <w:tcPr>
            <w:tcW w:w="5318" w:type="dxa"/>
          </w:tcPr>
          <w:p w14:paraId="44291DEC" w14:textId="77777777" w:rsidR="000346AF" w:rsidRPr="00C86A8D" w:rsidRDefault="000346AF" w:rsidP="004D3B2F">
            <w:pPr>
              <w:spacing w:after="0" w:line="240" w:lineRule="auto"/>
              <w:jc w:val="both"/>
              <w:rPr>
                <w:rFonts w:ascii="Arial" w:eastAsia="Times New Roman" w:hAnsi="Arial" w:cs="Arial"/>
                <w:sz w:val="20"/>
                <w:szCs w:val="20"/>
              </w:rPr>
            </w:pPr>
          </w:p>
        </w:tc>
        <w:tc>
          <w:tcPr>
            <w:tcW w:w="5309" w:type="dxa"/>
          </w:tcPr>
          <w:p w14:paraId="786DCBE2" w14:textId="77777777" w:rsidR="000346AF" w:rsidRDefault="000346AF" w:rsidP="004D3B2F">
            <w:pPr>
              <w:spacing w:before="60" w:after="0" w:line="240" w:lineRule="auto"/>
              <w:jc w:val="both"/>
              <w:rPr>
                <w:rFonts w:ascii="Arial" w:eastAsia="Times New Roman" w:hAnsi="Arial" w:cs="Arial"/>
                <w:sz w:val="20"/>
                <w:szCs w:val="20"/>
              </w:rPr>
            </w:pPr>
          </w:p>
        </w:tc>
      </w:tr>
      <w:tr w:rsidR="000346AF" w:rsidRPr="00C86A8D" w14:paraId="156F1E52" w14:textId="77777777" w:rsidTr="004D3B2F">
        <w:tc>
          <w:tcPr>
            <w:tcW w:w="5318" w:type="dxa"/>
          </w:tcPr>
          <w:p w14:paraId="0362BCDC" w14:textId="77777777" w:rsidR="000346AF" w:rsidRPr="00C86A8D" w:rsidRDefault="000346AF" w:rsidP="000346AF">
            <w:pPr>
              <w:spacing w:after="0" w:line="240" w:lineRule="auto"/>
              <w:jc w:val="both"/>
              <w:rPr>
                <w:rFonts w:ascii="Arial" w:eastAsia="Times New Roman" w:hAnsi="Arial" w:cs="Arial"/>
                <w:sz w:val="20"/>
                <w:szCs w:val="20"/>
              </w:rPr>
            </w:pPr>
          </w:p>
        </w:tc>
        <w:tc>
          <w:tcPr>
            <w:tcW w:w="5309" w:type="dxa"/>
          </w:tcPr>
          <w:p w14:paraId="7DF404F5" w14:textId="77777777" w:rsidR="000346AF" w:rsidRDefault="000346AF" w:rsidP="000346A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0346AF" w:rsidRPr="007362BB" w14:paraId="6ACA02A6" w14:textId="77777777" w:rsidTr="004D3B2F">
        <w:tc>
          <w:tcPr>
            <w:tcW w:w="5318" w:type="dxa"/>
          </w:tcPr>
          <w:p w14:paraId="62EAF83E" w14:textId="77777777" w:rsidR="000346AF" w:rsidRPr="00C86A8D" w:rsidRDefault="000346AF" w:rsidP="000346AF">
            <w:pPr>
              <w:spacing w:after="0" w:line="240" w:lineRule="auto"/>
              <w:jc w:val="both"/>
              <w:rPr>
                <w:rFonts w:ascii="Arial" w:eastAsia="Times New Roman" w:hAnsi="Arial" w:cs="Arial"/>
                <w:sz w:val="20"/>
                <w:szCs w:val="20"/>
              </w:rPr>
            </w:pPr>
          </w:p>
        </w:tc>
        <w:tc>
          <w:tcPr>
            <w:tcW w:w="5309" w:type="dxa"/>
          </w:tcPr>
          <w:p w14:paraId="6B425529" w14:textId="77777777" w:rsidR="000346AF" w:rsidRPr="00D53839" w:rsidRDefault="000346AF" w:rsidP="000346A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0346AF" w:rsidRPr="00C86A8D" w14:paraId="4A10C286" w14:textId="77777777" w:rsidTr="004D3B2F">
        <w:tc>
          <w:tcPr>
            <w:tcW w:w="5318" w:type="dxa"/>
          </w:tcPr>
          <w:p w14:paraId="62D484C7" w14:textId="77777777" w:rsidR="000346AF" w:rsidRPr="00D53839" w:rsidRDefault="000346AF" w:rsidP="000346AF">
            <w:pPr>
              <w:spacing w:after="0" w:line="240" w:lineRule="auto"/>
              <w:jc w:val="both"/>
              <w:rPr>
                <w:rFonts w:ascii="Arial" w:eastAsia="Times New Roman" w:hAnsi="Arial" w:cs="Arial"/>
                <w:sz w:val="20"/>
                <w:szCs w:val="20"/>
                <w:lang w:val="en-CA"/>
              </w:rPr>
            </w:pPr>
          </w:p>
        </w:tc>
        <w:tc>
          <w:tcPr>
            <w:tcW w:w="5309" w:type="dxa"/>
          </w:tcPr>
          <w:p w14:paraId="0DF6A47B" w14:textId="24AB59DE" w:rsidR="000346AF" w:rsidRDefault="00A21F28" w:rsidP="000346A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 </w:t>
            </w:r>
            <w:r>
              <w:rPr>
                <w:rFonts w:ascii="Arial" w:eastAsia="Times New Roman" w:hAnsi="Arial" w:cs="Arial"/>
                <w:noProof/>
                <w:sz w:val="20"/>
                <w:szCs w:val="20"/>
                <w:lang w:val="en-CA"/>
              </w:rPr>
              <w:t> </w:t>
            </w:r>
            <w:r>
              <w:rPr>
                <w:rFonts w:ascii="Arial" w:eastAsia="Times New Roman" w:hAnsi="Arial" w:cs="Arial"/>
                <w:noProof/>
                <w:sz w:val="20"/>
                <w:szCs w:val="20"/>
                <w:lang w:val="en-CA"/>
              </w:rPr>
              <w:t> </w:t>
            </w:r>
            <w:r>
              <w:rPr>
                <w:rFonts w:ascii="Arial" w:eastAsia="Times New Roman" w:hAnsi="Arial" w:cs="Arial"/>
                <w:noProof/>
                <w:sz w:val="20"/>
                <w:szCs w:val="20"/>
                <w:lang w:val="en-CA"/>
              </w:rPr>
              <w:t> </w:t>
            </w:r>
            <w:r>
              <w:rPr>
                <w:rFonts w:ascii="Arial" w:eastAsia="Times New Roman" w:hAnsi="Arial" w:cs="Arial"/>
                <w:noProof/>
                <w:sz w:val="20"/>
                <w:szCs w:val="20"/>
                <w:lang w:val="en-CA"/>
              </w:rPr>
              <w:t> </w:t>
            </w:r>
            <w:r>
              <w:rPr>
                <w:rFonts w:ascii="Arial" w:eastAsia="Times New Roman" w:hAnsi="Arial" w:cs="Arial"/>
                <w:sz w:val="20"/>
                <w:szCs w:val="20"/>
                <w:lang w:val="en-CA"/>
              </w:rPr>
              <w:fldChar w:fldCharType="end"/>
            </w:r>
          </w:p>
        </w:tc>
      </w:tr>
    </w:tbl>
    <w:p w14:paraId="00035F3B" w14:textId="77777777" w:rsidR="00CC17A0" w:rsidRDefault="00CC17A0" w:rsidP="00401859">
      <w:pPr>
        <w:spacing w:before="240" w:after="0" w:line="240" w:lineRule="auto"/>
        <w:jc w:val="center"/>
        <w:rPr>
          <w:rFonts w:ascii="Arial" w:hAnsi="Arial" w:cs="Arial"/>
          <w:b/>
          <w:sz w:val="20"/>
          <w:szCs w:val="20"/>
        </w:rPr>
      </w:pPr>
      <w:r>
        <w:rPr>
          <w:rFonts w:ascii="Arial" w:hAnsi="Arial" w:cs="Arial"/>
          <w:b/>
          <w:bCs/>
          <w:sz w:val="20"/>
          <w:szCs w:val="20"/>
          <w:lang w:val="en-CA"/>
        </w:rPr>
        <w:t>SETTLEMENT CONFERENCE</w:t>
      </w:r>
    </w:p>
    <w:p w14:paraId="1C691807" w14:textId="77777777" w:rsidR="000346AF" w:rsidRDefault="000346AF" w:rsidP="000346AF">
      <w:pPr>
        <w:spacing w:before="60" w:after="0" w:line="240" w:lineRule="auto"/>
        <w:jc w:val="center"/>
        <w:rPr>
          <w:rFonts w:ascii="Arial" w:hAnsi="Arial" w:cs="Arial"/>
          <w:b/>
          <w:sz w:val="24"/>
          <w:szCs w:val="24"/>
        </w:rPr>
      </w:pPr>
      <w:r>
        <w:rPr>
          <w:rFonts w:ascii="Arial" w:hAnsi="Arial" w:cs="Arial"/>
          <w:b/>
          <w:bCs/>
          <w:sz w:val="20"/>
          <w:szCs w:val="20"/>
          <w:lang w:val="en-CA"/>
        </w:rPr>
        <w:t>CONFIDENTIALITY AGREEMENT</w:t>
      </w:r>
    </w:p>
    <w:p w14:paraId="06CB83DD" w14:textId="77777777" w:rsidR="00CC17A0" w:rsidRPr="00CC17A0" w:rsidRDefault="00CC17A0" w:rsidP="00CC17A0">
      <w:pPr>
        <w:pBdr>
          <w:bottom w:val="single" w:sz="4" w:space="1" w:color="auto"/>
        </w:pBdr>
        <w:spacing w:after="0" w:line="240" w:lineRule="auto"/>
        <w:jc w:val="center"/>
        <w:rPr>
          <w:rFonts w:ascii="Arial" w:hAnsi="Arial" w:cs="Arial"/>
          <w:b/>
          <w:sz w:val="4"/>
          <w:szCs w:val="4"/>
        </w:rPr>
      </w:pPr>
    </w:p>
    <w:p w14:paraId="19742CAB" w14:textId="7CDFB0F6" w:rsidR="00B11C66" w:rsidRPr="00CD508C" w:rsidRDefault="00A800AD" w:rsidP="00CD508C">
      <w:pPr>
        <w:numPr>
          <w:ilvl w:val="0"/>
          <w:numId w:val="39"/>
        </w:numPr>
        <w:spacing w:before="120" w:after="0" w:line="240" w:lineRule="auto"/>
        <w:ind w:left="284" w:hanging="284"/>
        <w:jc w:val="both"/>
        <w:rPr>
          <w:rFonts w:ascii="Arial" w:hAnsi="Arial" w:cs="Arial"/>
          <w:bCs/>
          <w:sz w:val="20"/>
          <w:szCs w:val="20"/>
          <w:lang w:val="en-CA"/>
        </w:rPr>
      </w:pPr>
      <w:r>
        <w:rPr>
          <w:rFonts w:ascii="Arial" w:hAnsi="Arial" w:cs="Arial"/>
          <w:sz w:val="20"/>
          <w:szCs w:val="20"/>
          <w:lang w:val="en-CA"/>
        </w:rPr>
        <w:t>The parties agree to participate in the settlement conference with the intention of resolving the dispute;</w:t>
      </w:r>
    </w:p>
    <w:p w14:paraId="18E24C87" w14:textId="77777777" w:rsidR="00113487" w:rsidRPr="00D53839" w:rsidRDefault="00113487" w:rsidP="00CD508C">
      <w:pPr>
        <w:numPr>
          <w:ilvl w:val="0"/>
          <w:numId w:val="39"/>
        </w:numPr>
        <w:spacing w:before="120" w:after="0" w:line="240" w:lineRule="auto"/>
        <w:ind w:left="284" w:hanging="284"/>
        <w:jc w:val="both"/>
        <w:rPr>
          <w:rFonts w:ascii="Arial" w:hAnsi="Arial" w:cs="Arial"/>
          <w:bCs/>
          <w:sz w:val="20"/>
          <w:szCs w:val="20"/>
          <w:lang w:val="en-CA"/>
        </w:rPr>
      </w:pPr>
      <w:r>
        <w:rPr>
          <w:rFonts w:ascii="Arial" w:hAnsi="Arial" w:cs="Arial"/>
          <w:sz w:val="20"/>
          <w:szCs w:val="20"/>
          <w:lang w:val="en-CA"/>
        </w:rPr>
        <w:t>The signatories acknowledge that any discussions held before or during the settlement conference, as well as any documents used by a party during the conference that are not part of the court record and are not otherwise legally admissible into evidence, are confidential and shall not, under any circumstances, be disclosed, except, in particular, in the following three situations:</w:t>
      </w:r>
    </w:p>
    <w:p w14:paraId="3C9E978F" w14:textId="77777777" w:rsidR="00113487" w:rsidRPr="00D53839" w:rsidRDefault="00113487" w:rsidP="00401859">
      <w:pPr>
        <w:pStyle w:val="Paragraphedeliste"/>
        <w:spacing w:before="120" w:after="120" w:line="240" w:lineRule="auto"/>
        <w:ind w:left="708"/>
        <w:jc w:val="both"/>
        <w:rPr>
          <w:rFonts w:ascii="Arial" w:hAnsi="Arial" w:cs="Arial"/>
          <w:bCs/>
          <w:sz w:val="20"/>
          <w:szCs w:val="20"/>
          <w:lang w:val="en-CA"/>
        </w:rPr>
      </w:pPr>
      <w:r>
        <w:rPr>
          <w:rFonts w:ascii="Arial" w:hAnsi="Arial" w:cs="Arial"/>
          <w:sz w:val="20"/>
          <w:szCs w:val="20"/>
          <w:lang w:val="en-CA"/>
        </w:rPr>
        <w:t>- Disclosure of a new ground of endangerment;</w:t>
      </w:r>
    </w:p>
    <w:p w14:paraId="2B290B7D" w14:textId="77777777" w:rsidR="00113487" w:rsidRPr="00D53839" w:rsidRDefault="00113487" w:rsidP="00401859">
      <w:pPr>
        <w:pStyle w:val="Paragraphedeliste"/>
        <w:spacing w:before="120" w:after="120" w:line="240" w:lineRule="auto"/>
        <w:ind w:left="708"/>
        <w:jc w:val="both"/>
        <w:rPr>
          <w:rFonts w:ascii="Arial" w:hAnsi="Arial" w:cs="Arial"/>
          <w:bCs/>
          <w:sz w:val="20"/>
          <w:szCs w:val="20"/>
          <w:lang w:val="en-CA"/>
        </w:rPr>
      </w:pPr>
      <w:r>
        <w:rPr>
          <w:rFonts w:ascii="Arial" w:hAnsi="Arial" w:cs="Arial"/>
          <w:sz w:val="20"/>
          <w:szCs w:val="20"/>
          <w:lang w:val="en-CA"/>
        </w:rPr>
        <w:t>- Commission of an indictable or criminal offence;</w:t>
      </w:r>
    </w:p>
    <w:p w14:paraId="60AA7946" w14:textId="77777777" w:rsidR="00113487" w:rsidRPr="00D53839" w:rsidRDefault="00113487" w:rsidP="00401859">
      <w:pPr>
        <w:pStyle w:val="Paragraphedeliste"/>
        <w:spacing w:before="120" w:after="120" w:line="240" w:lineRule="auto"/>
        <w:ind w:left="708"/>
        <w:jc w:val="both"/>
        <w:rPr>
          <w:rFonts w:ascii="Arial" w:hAnsi="Arial" w:cs="Arial"/>
          <w:bCs/>
          <w:sz w:val="20"/>
          <w:szCs w:val="20"/>
          <w:lang w:val="en-CA"/>
        </w:rPr>
      </w:pPr>
      <w:r>
        <w:rPr>
          <w:rFonts w:ascii="Arial" w:hAnsi="Arial" w:cs="Arial"/>
          <w:sz w:val="20"/>
          <w:szCs w:val="20"/>
          <w:lang w:val="en-CA"/>
        </w:rPr>
        <w:t>- Content of the homologated agreement.</w:t>
      </w:r>
    </w:p>
    <w:p w14:paraId="06FB5B7C" w14:textId="77777777" w:rsidR="00113487" w:rsidRPr="00D53839" w:rsidRDefault="00113487" w:rsidP="00401859">
      <w:pPr>
        <w:numPr>
          <w:ilvl w:val="0"/>
          <w:numId w:val="39"/>
        </w:numPr>
        <w:spacing w:before="120" w:after="120" w:line="240" w:lineRule="auto"/>
        <w:ind w:left="284" w:hanging="284"/>
        <w:jc w:val="both"/>
        <w:rPr>
          <w:rFonts w:ascii="Arial" w:hAnsi="Arial" w:cs="Arial"/>
          <w:bCs/>
          <w:sz w:val="20"/>
          <w:szCs w:val="20"/>
          <w:lang w:val="en-CA"/>
        </w:rPr>
      </w:pPr>
      <w:r>
        <w:rPr>
          <w:rFonts w:ascii="Arial" w:hAnsi="Arial" w:cs="Arial"/>
          <w:sz w:val="20"/>
          <w:szCs w:val="20"/>
          <w:lang w:val="en-CA"/>
        </w:rPr>
        <w:t>The signatories cannot be compelled to disclose what was said in confidence during this conference.</w:t>
      </w:r>
    </w:p>
    <w:tbl>
      <w:tblPr>
        <w:tblStyle w:val="Grilledutableau"/>
        <w:tblW w:w="0" w:type="auto"/>
        <w:tblLook w:val="04A0" w:firstRow="1" w:lastRow="0" w:firstColumn="1" w:lastColumn="0" w:noHBand="0" w:noVBand="1"/>
      </w:tblPr>
      <w:tblGrid>
        <w:gridCol w:w="5047"/>
        <w:gridCol w:w="40"/>
        <w:gridCol w:w="811"/>
        <w:gridCol w:w="40"/>
        <w:gridCol w:w="4694"/>
      </w:tblGrid>
      <w:tr w:rsidR="00A9763A" w:rsidRPr="007362BB" w14:paraId="0AC357DC" w14:textId="77777777" w:rsidTr="000346AF">
        <w:tc>
          <w:tcPr>
            <w:tcW w:w="10632" w:type="dxa"/>
            <w:gridSpan w:val="5"/>
            <w:tcBorders>
              <w:top w:val="nil"/>
              <w:left w:val="nil"/>
              <w:bottom w:val="nil"/>
              <w:right w:val="nil"/>
            </w:tcBorders>
          </w:tcPr>
          <w:p w14:paraId="73F14A7B" w14:textId="77777777" w:rsidR="00A9763A" w:rsidRPr="00D53839" w:rsidRDefault="000346AF" w:rsidP="00401859">
            <w:pPr>
              <w:tabs>
                <w:tab w:val="left" w:pos="608"/>
              </w:tabs>
              <w:spacing w:before="120" w:after="120"/>
              <w:rPr>
                <w:rFonts w:ascii="Arial" w:hAnsi="Arial" w:cs="Arial"/>
                <w:bCs/>
                <w:sz w:val="20"/>
                <w:szCs w:val="20"/>
                <w:lang w:val="en-CA"/>
              </w:rPr>
            </w:pPr>
            <w:r>
              <w:rPr>
                <w:rFonts w:ascii="Arial" w:hAnsi="Arial" w:cs="Arial"/>
                <w:b/>
                <w:bCs/>
                <w:sz w:val="20"/>
                <w:szCs w:val="20"/>
                <w:lang w:val="en-CA"/>
              </w:rPr>
              <w:t xml:space="preserve">IN WITNESS WHEREOF, </w:t>
            </w:r>
            <w:r>
              <w:rPr>
                <w:rFonts w:ascii="Arial" w:hAnsi="Arial" w:cs="Arial"/>
                <w:sz w:val="20"/>
                <w:szCs w:val="20"/>
                <w:lang w:val="en-CA"/>
              </w:rPr>
              <w:t xml:space="preserve">the parties and their lawyers have signed at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on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w:t>
            </w:r>
          </w:p>
        </w:tc>
      </w:tr>
      <w:tr w:rsidR="00B965B0" w:rsidRPr="00C86A8D" w14:paraId="49574710" w14:textId="77777777" w:rsidTr="000346AF">
        <w:tc>
          <w:tcPr>
            <w:tcW w:w="5047" w:type="dxa"/>
            <w:tcBorders>
              <w:top w:val="nil"/>
              <w:left w:val="nil"/>
              <w:bottom w:val="nil"/>
              <w:right w:val="nil"/>
            </w:tcBorders>
          </w:tcPr>
          <w:p w14:paraId="030E3A1D" w14:textId="77777777" w:rsidR="000346AF" w:rsidRPr="00D53839" w:rsidRDefault="000346AF" w:rsidP="000346AF">
            <w:pPr>
              <w:ind w:firstLine="567"/>
              <w:rPr>
                <w:rFonts w:ascii="Arial" w:hAnsi="Arial" w:cs="Arial"/>
                <w:sz w:val="20"/>
                <w:szCs w:val="20"/>
                <w:lang w:val="en-CA"/>
              </w:rPr>
            </w:pPr>
          </w:p>
          <w:p w14:paraId="53D81DEF" w14:textId="77777777" w:rsidR="00A9763A" w:rsidRPr="00D53839" w:rsidRDefault="00A9763A" w:rsidP="000346AF">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25014AE5" w14:textId="77777777" w:rsidR="00A9763A" w:rsidRPr="00D53839" w:rsidRDefault="00A9763A" w:rsidP="000346AF">
            <w:pPr>
              <w:ind w:firstLine="567"/>
              <w:rPr>
                <w:rFonts w:ascii="Arial" w:hAnsi="Arial" w:cs="Arial"/>
                <w:bCs/>
                <w:sz w:val="20"/>
                <w:szCs w:val="20"/>
                <w:lang w:val="en-CA"/>
              </w:rPr>
            </w:pPr>
            <w:r>
              <w:rPr>
                <w:rFonts w:ascii="Arial" w:hAnsi="Arial" w:cs="Arial"/>
                <w:sz w:val="20"/>
                <w:szCs w:val="20"/>
                <w:lang w:val="en-CA"/>
              </w:rPr>
              <w:t>First and last name (in block letters)</w:t>
            </w:r>
          </w:p>
          <w:p w14:paraId="3DA30158" w14:textId="77777777" w:rsidR="00A9763A" w:rsidRPr="00D53839" w:rsidRDefault="00A9763A" w:rsidP="000346AF">
            <w:pPr>
              <w:ind w:firstLine="567"/>
              <w:rPr>
                <w:rFonts w:ascii="Arial" w:hAnsi="Arial" w:cs="Arial"/>
                <w:bCs/>
                <w:sz w:val="20"/>
                <w:szCs w:val="20"/>
                <w:lang w:val="en-CA"/>
              </w:rPr>
            </w:pPr>
            <w:r>
              <w:rPr>
                <w:rFonts w:ascii="Arial" w:hAnsi="Arial" w:cs="Arial"/>
                <w:sz w:val="20"/>
                <w:szCs w:val="20"/>
                <w:lang w:val="en-CA"/>
              </w:rPr>
              <w:t>Plaintiff</w:t>
            </w:r>
          </w:p>
          <w:p w14:paraId="317751C1" w14:textId="77777777" w:rsidR="00A9763A" w:rsidRPr="00D53839" w:rsidRDefault="00A9763A" w:rsidP="000346AF">
            <w:pPr>
              <w:ind w:firstLine="567"/>
              <w:rPr>
                <w:rFonts w:ascii="Arial" w:hAnsi="Arial" w:cs="Arial"/>
                <w:bCs/>
                <w:sz w:val="20"/>
                <w:szCs w:val="20"/>
                <w:lang w:val="en-CA"/>
              </w:rPr>
            </w:pPr>
          </w:p>
          <w:p w14:paraId="49882936" w14:textId="77777777" w:rsidR="00B965B0" w:rsidRPr="00D53839" w:rsidRDefault="00B965B0" w:rsidP="000346AF">
            <w:pPr>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7A1DD21" w14:textId="1E996632" w:rsidR="00A9763A" w:rsidRPr="00D53839" w:rsidRDefault="00A21F28" w:rsidP="000346AF">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Counsel"/>
                  </w:textInput>
                </w:ffData>
              </w:fldChar>
            </w:r>
            <w:bookmarkStart w:id="0" w:name="Texte1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bookmarkEnd w:id="0"/>
            <w:r w:rsidR="004A050C">
              <w:rPr>
                <w:rFonts w:ascii="Arial" w:hAnsi="Arial" w:cs="Arial"/>
                <w:sz w:val="20"/>
                <w:szCs w:val="20"/>
                <w:lang w:val="en-CA"/>
              </w:rPr>
              <w:t xml:space="preserve"> for the plaintiff</w:t>
            </w:r>
          </w:p>
        </w:tc>
        <w:tc>
          <w:tcPr>
            <w:tcW w:w="851" w:type="dxa"/>
            <w:gridSpan w:val="2"/>
            <w:tcBorders>
              <w:top w:val="nil"/>
              <w:left w:val="nil"/>
              <w:bottom w:val="nil"/>
              <w:right w:val="nil"/>
            </w:tcBorders>
          </w:tcPr>
          <w:p w14:paraId="67ACECAA" w14:textId="77777777" w:rsidR="00B965B0" w:rsidRPr="00D53839" w:rsidRDefault="00B965B0" w:rsidP="000346AF">
            <w:pPr>
              <w:ind w:right="1363" w:firstLine="567"/>
              <w:rPr>
                <w:rFonts w:ascii="Arial" w:hAnsi="Arial" w:cs="Arial"/>
                <w:bCs/>
                <w:sz w:val="20"/>
                <w:szCs w:val="20"/>
                <w:lang w:val="en-CA"/>
              </w:rPr>
            </w:pPr>
          </w:p>
        </w:tc>
        <w:tc>
          <w:tcPr>
            <w:tcW w:w="4734" w:type="dxa"/>
            <w:gridSpan w:val="2"/>
            <w:tcBorders>
              <w:top w:val="nil"/>
              <w:left w:val="nil"/>
              <w:bottom w:val="nil"/>
              <w:right w:val="nil"/>
            </w:tcBorders>
          </w:tcPr>
          <w:p w14:paraId="70002001" w14:textId="77777777" w:rsidR="00A9763A" w:rsidRPr="00D53839" w:rsidRDefault="00A9763A" w:rsidP="000346AF">
            <w:pPr>
              <w:ind w:firstLine="567"/>
              <w:rPr>
                <w:rFonts w:ascii="Arial" w:hAnsi="Arial" w:cs="Arial"/>
                <w:sz w:val="20"/>
                <w:szCs w:val="20"/>
                <w:lang w:val="en-CA"/>
              </w:rPr>
            </w:pPr>
          </w:p>
          <w:p w14:paraId="4FD8B5EE" w14:textId="77777777" w:rsidR="00A9763A" w:rsidRPr="00C86A8D" w:rsidRDefault="00A9763A" w:rsidP="000346AF">
            <w:pPr>
              <w:ind w:firstLine="567"/>
              <w:rPr>
                <w:rFonts w:ascii="Arial" w:hAnsi="Arial" w:cs="Arial"/>
                <w:bCs/>
                <w:sz w:val="20"/>
                <w:szCs w:val="20"/>
              </w:rPr>
            </w:pPr>
            <w:r>
              <w:rPr>
                <w:rFonts w:ascii="Arial" w:hAnsi="Arial" w:cs="Arial"/>
                <w:sz w:val="20"/>
                <w:szCs w:val="20"/>
                <w:lang w:val="en-CA"/>
              </w:rPr>
              <w:t>________________________________</w:t>
            </w:r>
          </w:p>
          <w:p w14:paraId="47C85722" w14:textId="77777777" w:rsidR="00A9763A" w:rsidRPr="00C86A8D" w:rsidRDefault="00A9763A" w:rsidP="000346AF">
            <w:pPr>
              <w:ind w:firstLine="567"/>
              <w:rPr>
                <w:rFonts w:ascii="Arial" w:hAnsi="Arial" w:cs="Arial"/>
                <w:bCs/>
                <w:sz w:val="20"/>
                <w:szCs w:val="20"/>
              </w:rPr>
            </w:pPr>
            <w:r>
              <w:rPr>
                <w:rFonts w:ascii="Arial" w:hAnsi="Arial" w:cs="Arial"/>
                <w:sz w:val="20"/>
                <w:szCs w:val="20"/>
                <w:lang w:val="en-CA"/>
              </w:rPr>
              <w:t>Signature</w:t>
            </w:r>
          </w:p>
          <w:p w14:paraId="6BC38DDD" w14:textId="77777777" w:rsidR="00A9763A" w:rsidRDefault="00A9763A" w:rsidP="000346AF">
            <w:pPr>
              <w:ind w:firstLine="567"/>
              <w:rPr>
                <w:rFonts w:ascii="Arial" w:hAnsi="Arial" w:cs="Arial"/>
                <w:bCs/>
                <w:sz w:val="20"/>
                <w:szCs w:val="20"/>
              </w:rPr>
            </w:pPr>
          </w:p>
          <w:p w14:paraId="4826414F" w14:textId="77777777" w:rsidR="00A9763A" w:rsidRDefault="00A9763A" w:rsidP="000346AF">
            <w:pPr>
              <w:ind w:firstLine="567"/>
              <w:rPr>
                <w:rFonts w:ascii="Arial" w:hAnsi="Arial" w:cs="Arial"/>
                <w:bCs/>
                <w:sz w:val="20"/>
                <w:szCs w:val="20"/>
              </w:rPr>
            </w:pPr>
          </w:p>
          <w:p w14:paraId="7EA44E6F" w14:textId="77777777" w:rsidR="00A9763A" w:rsidRPr="00C86A8D" w:rsidRDefault="00A9763A" w:rsidP="000346AF">
            <w:pPr>
              <w:ind w:firstLine="567"/>
              <w:rPr>
                <w:rFonts w:ascii="Arial" w:hAnsi="Arial" w:cs="Arial"/>
                <w:bCs/>
                <w:sz w:val="20"/>
                <w:szCs w:val="20"/>
              </w:rPr>
            </w:pPr>
            <w:r>
              <w:rPr>
                <w:rFonts w:ascii="Arial" w:hAnsi="Arial" w:cs="Arial"/>
                <w:sz w:val="20"/>
                <w:szCs w:val="20"/>
                <w:lang w:val="en-CA"/>
              </w:rPr>
              <w:t>________________________________</w:t>
            </w:r>
          </w:p>
          <w:p w14:paraId="0061F742" w14:textId="77777777" w:rsidR="00B965B0" w:rsidRPr="00C86A8D" w:rsidRDefault="00A9763A" w:rsidP="000346AF">
            <w:pPr>
              <w:ind w:firstLine="567"/>
              <w:rPr>
                <w:rFonts w:ascii="Arial" w:hAnsi="Arial" w:cs="Arial"/>
                <w:bCs/>
                <w:sz w:val="20"/>
                <w:szCs w:val="20"/>
              </w:rPr>
            </w:pPr>
            <w:r>
              <w:rPr>
                <w:rFonts w:ascii="Arial" w:hAnsi="Arial" w:cs="Arial"/>
                <w:sz w:val="20"/>
                <w:szCs w:val="20"/>
                <w:lang w:val="en-CA"/>
              </w:rPr>
              <w:t>Signature</w:t>
            </w:r>
          </w:p>
        </w:tc>
      </w:tr>
      <w:tr w:rsidR="00B965B0" w:rsidRPr="00B278A5" w14:paraId="554957AF" w14:textId="77777777" w:rsidTr="000346AF">
        <w:trPr>
          <w:trHeight w:val="2120"/>
        </w:trPr>
        <w:tc>
          <w:tcPr>
            <w:tcW w:w="5087" w:type="dxa"/>
            <w:gridSpan w:val="2"/>
            <w:tcBorders>
              <w:top w:val="nil"/>
              <w:left w:val="nil"/>
              <w:bottom w:val="nil"/>
              <w:right w:val="nil"/>
            </w:tcBorders>
          </w:tcPr>
          <w:p w14:paraId="344E1179" w14:textId="77777777" w:rsidR="000346AF" w:rsidRPr="00D53839" w:rsidRDefault="000346AF" w:rsidP="000346AF">
            <w:pPr>
              <w:ind w:firstLine="567"/>
              <w:rPr>
                <w:rFonts w:ascii="Arial" w:hAnsi="Arial" w:cs="Arial"/>
                <w:sz w:val="20"/>
                <w:szCs w:val="20"/>
                <w:lang w:val="en-CA"/>
              </w:rPr>
            </w:pPr>
          </w:p>
          <w:p w14:paraId="32011CF5" w14:textId="77777777" w:rsidR="00280E92" w:rsidRPr="00D53839" w:rsidRDefault="00280E92" w:rsidP="000346AF">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6FC0C036" w14:textId="77777777" w:rsidR="00280E92" w:rsidRPr="00D53839" w:rsidRDefault="00280E92" w:rsidP="000346AF">
            <w:pPr>
              <w:ind w:firstLine="567"/>
              <w:rPr>
                <w:rFonts w:ascii="Arial" w:hAnsi="Arial" w:cs="Arial"/>
                <w:bCs/>
                <w:sz w:val="20"/>
                <w:szCs w:val="20"/>
                <w:lang w:val="en-CA"/>
              </w:rPr>
            </w:pPr>
            <w:r>
              <w:rPr>
                <w:rFonts w:ascii="Arial" w:hAnsi="Arial" w:cs="Arial"/>
                <w:sz w:val="20"/>
                <w:szCs w:val="20"/>
                <w:lang w:val="en-CA"/>
              </w:rPr>
              <w:t>First and last name (in block letters)</w:t>
            </w:r>
          </w:p>
          <w:p w14:paraId="509AD652" w14:textId="77777777" w:rsidR="00280E92" w:rsidRPr="00D53839" w:rsidRDefault="00280E92" w:rsidP="000346AF">
            <w:pPr>
              <w:ind w:firstLine="567"/>
              <w:rPr>
                <w:rFonts w:ascii="Arial" w:hAnsi="Arial" w:cs="Arial"/>
                <w:bCs/>
                <w:sz w:val="20"/>
                <w:szCs w:val="20"/>
                <w:lang w:val="en-CA"/>
              </w:rPr>
            </w:pPr>
            <w:r>
              <w:rPr>
                <w:rFonts w:ascii="Arial" w:hAnsi="Arial" w:cs="Arial"/>
                <w:sz w:val="20"/>
                <w:szCs w:val="20"/>
                <w:lang w:val="en-CA"/>
              </w:rPr>
              <w:t>Defendant</w:t>
            </w:r>
          </w:p>
          <w:p w14:paraId="72EEA4D0" w14:textId="77777777" w:rsidR="00280E92" w:rsidRPr="00D53839" w:rsidRDefault="00280E92" w:rsidP="000346AF">
            <w:pPr>
              <w:ind w:firstLine="567"/>
              <w:rPr>
                <w:rFonts w:ascii="Arial" w:hAnsi="Arial" w:cs="Arial"/>
                <w:bCs/>
                <w:sz w:val="20"/>
                <w:szCs w:val="20"/>
                <w:lang w:val="en-CA"/>
              </w:rPr>
            </w:pPr>
          </w:p>
          <w:p w14:paraId="4835A889" w14:textId="77777777" w:rsidR="00280E92" w:rsidRPr="00D53839" w:rsidRDefault="00280E92" w:rsidP="000346AF">
            <w:pPr>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4D8F7C0A" w14:textId="3FA9E153" w:rsidR="00B965B0" w:rsidRPr="00D53839" w:rsidRDefault="00A21F28" w:rsidP="000346AF">
            <w:pPr>
              <w:ind w:firstLine="567"/>
              <w:rPr>
                <w:rFonts w:ascii="Arial" w:hAnsi="Arial" w:cs="Arial"/>
                <w:bCs/>
                <w:sz w:val="20"/>
                <w:szCs w:val="20"/>
                <w:lang w:val="en-CA"/>
              </w:rPr>
            </w:pPr>
            <w:r>
              <w:rPr>
                <w:rFonts w:ascii="Arial" w:hAnsi="Arial" w:cs="Arial"/>
                <w:sz w:val="20"/>
                <w:szCs w:val="20"/>
                <w:lang w:val="en-CA"/>
              </w:rPr>
              <w:fldChar w:fldCharType="begin">
                <w:ffData>
                  <w:name w:val=""/>
                  <w:enabled/>
                  <w:calcOnExit w:val="0"/>
                  <w:textInput>
                    <w:default w:val="Counsel"/>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sidR="00280E92">
              <w:rPr>
                <w:rFonts w:ascii="Arial" w:hAnsi="Arial" w:cs="Arial"/>
                <w:sz w:val="20"/>
                <w:szCs w:val="20"/>
                <w:lang w:val="en-CA"/>
              </w:rPr>
              <w:t xml:space="preserve"> for the defendant</w:t>
            </w:r>
          </w:p>
        </w:tc>
        <w:tc>
          <w:tcPr>
            <w:tcW w:w="851" w:type="dxa"/>
            <w:gridSpan w:val="2"/>
            <w:tcBorders>
              <w:top w:val="nil"/>
              <w:left w:val="nil"/>
              <w:bottom w:val="nil"/>
              <w:right w:val="nil"/>
            </w:tcBorders>
          </w:tcPr>
          <w:p w14:paraId="14967788" w14:textId="77777777" w:rsidR="00B965B0" w:rsidRPr="00D53839" w:rsidRDefault="00B965B0" w:rsidP="000346AF">
            <w:pPr>
              <w:ind w:right="1363" w:firstLine="567"/>
              <w:rPr>
                <w:rFonts w:ascii="Arial" w:hAnsi="Arial" w:cs="Arial"/>
                <w:bCs/>
                <w:sz w:val="20"/>
                <w:szCs w:val="20"/>
                <w:lang w:val="en-CA"/>
              </w:rPr>
            </w:pPr>
          </w:p>
        </w:tc>
        <w:tc>
          <w:tcPr>
            <w:tcW w:w="4694" w:type="dxa"/>
            <w:tcBorders>
              <w:top w:val="nil"/>
              <w:left w:val="nil"/>
              <w:bottom w:val="nil"/>
              <w:right w:val="nil"/>
            </w:tcBorders>
          </w:tcPr>
          <w:p w14:paraId="6B746576" w14:textId="77777777" w:rsidR="00280E92" w:rsidRPr="00D53839" w:rsidRDefault="00280E92" w:rsidP="000346AF">
            <w:pPr>
              <w:ind w:firstLine="567"/>
              <w:rPr>
                <w:rFonts w:ascii="Arial" w:hAnsi="Arial" w:cs="Arial"/>
                <w:sz w:val="20"/>
                <w:szCs w:val="20"/>
                <w:lang w:val="en-CA"/>
              </w:rPr>
            </w:pPr>
          </w:p>
          <w:p w14:paraId="6B653D86" w14:textId="77777777" w:rsidR="00280E92" w:rsidRPr="00D53839" w:rsidRDefault="00280E92" w:rsidP="000346AF">
            <w:pPr>
              <w:ind w:firstLine="567"/>
              <w:rPr>
                <w:rFonts w:ascii="Arial" w:hAnsi="Arial" w:cs="Arial"/>
                <w:sz w:val="20"/>
                <w:szCs w:val="20"/>
                <w:lang w:val="en-CA"/>
              </w:rPr>
            </w:pPr>
          </w:p>
          <w:p w14:paraId="25F63FFB" w14:textId="77777777" w:rsidR="00280E92" w:rsidRPr="00C86A8D" w:rsidRDefault="00280E92" w:rsidP="000346AF">
            <w:pPr>
              <w:ind w:firstLine="567"/>
              <w:rPr>
                <w:rFonts w:ascii="Arial" w:hAnsi="Arial" w:cs="Arial"/>
                <w:bCs/>
                <w:sz w:val="20"/>
                <w:szCs w:val="20"/>
              </w:rPr>
            </w:pPr>
            <w:r>
              <w:rPr>
                <w:rFonts w:ascii="Arial" w:hAnsi="Arial" w:cs="Arial"/>
                <w:sz w:val="20"/>
                <w:szCs w:val="20"/>
                <w:lang w:val="en-CA"/>
              </w:rPr>
              <w:t>________________________________</w:t>
            </w:r>
          </w:p>
          <w:p w14:paraId="73015539" w14:textId="77777777" w:rsidR="00280E92" w:rsidRPr="00C86A8D" w:rsidRDefault="00280E92" w:rsidP="000346AF">
            <w:pPr>
              <w:ind w:firstLine="567"/>
              <w:rPr>
                <w:rFonts w:ascii="Arial" w:hAnsi="Arial" w:cs="Arial"/>
                <w:bCs/>
                <w:sz w:val="20"/>
                <w:szCs w:val="20"/>
              </w:rPr>
            </w:pPr>
            <w:r>
              <w:rPr>
                <w:rFonts w:ascii="Arial" w:hAnsi="Arial" w:cs="Arial"/>
                <w:sz w:val="20"/>
                <w:szCs w:val="20"/>
                <w:lang w:val="en-CA"/>
              </w:rPr>
              <w:t>Signature</w:t>
            </w:r>
          </w:p>
          <w:p w14:paraId="152F7222" w14:textId="77777777" w:rsidR="00280E92" w:rsidRDefault="00280E92" w:rsidP="000346AF">
            <w:pPr>
              <w:ind w:firstLine="567"/>
              <w:rPr>
                <w:rFonts w:ascii="Arial" w:hAnsi="Arial" w:cs="Arial"/>
                <w:bCs/>
                <w:sz w:val="20"/>
                <w:szCs w:val="20"/>
              </w:rPr>
            </w:pPr>
          </w:p>
          <w:p w14:paraId="4B6C607B" w14:textId="77777777" w:rsidR="00280E92" w:rsidRDefault="00280E92" w:rsidP="000346AF">
            <w:pPr>
              <w:ind w:firstLine="567"/>
              <w:rPr>
                <w:rFonts w:ascii="Arial" w:hAnsi="Arial" w:cs="Arial"/>
                <w:bCs/>
                <w:sz w:val="20"/>
                <w:szCs w:val="20"/>
              </w:rPr>
            </w:pPr>
          </w:p>
          <w:p w14:paraId="17BE33C4" w14:textId="77777777" w:rsidR="00280E92" w:rsidRPr="00C86A8D" w:rsidRDefault="00280E92" w:rsidP="000346AF">
            <w:pPr>
              <w:ind w:firstLine="567"/>
              <w:rPr>
                <w:rFonts w:ascii="Arial" w:hAnsi="Arial" w:cs="Arial"/>
                <w:bCs/>
                <w:sz w:val="20"/>
                <w:szCs w:val="20"/>
              </w:rPr>
            </w:pPr>
            <w:r>
              <w:rPr>
                <w:rFonts w:ascii="Arial" w:hAnsi="Arial" w:cs="Arial"/>
                <w:sz w:val="20"/>
                <w:szCs w:val="20"/>
                <w:lang w:val="en-CA"/>
              </w:rPr>
              <w:t>________________________________</w:t>
            </w:r>
          </w:p>
          <w:p w14:paraId="76D49AF3" w14:textId="77777777" w:rsidR="00B965B0" w:rsidRPr="00B278A5" w:rsidRDefault="00280E92" w:rsidP="000346AF">
            <w:pPr>
              <w:ind w:firstLine="567"/>
              <w:rPr>
                <w:rFonts w:ascii="Arial" w:hAnsi="Arial" w:cs="Arial"/>
                <w:bCs/>
                <w:sz w:val="20"/>
                <w:szCs w:val="20"/>
              </w:rPr>
            </w:pPr>
            <w:r>
              <w:rPr>
                <w:rFonts w:ascii="Arial" w:hAnsi="Arial" w:cs="Arial"/>
                <w:sz w:val="20"/>
                <w:szCs w:val="20"/>
                <w:lang w:val="en-CA"/>
              </w:rPr>
              <w:t>Signature</w:t>
            </w:r>
          </w:p>
        </w:tc>
      </w:tr>
      <w:tr w:rsidR="000346AF" w:rsidRPr="00B278A5" w14:paraId="5AE9EAD9" w14:textId="77777777" w:rsidTr="000346AF">
        <w:trPr>
          <w:trHeight w:val="2135"/>
        </w:trPr>
        <w:tc>
          <w:tcPr>
            <w:tcW w:w="5087" w:type="dxa"/>
            <w:gridSpan w:val="2"/>
            <w:tcBorders>
              <w:top w:val="nil"/>
              <w:left w:val="nil"/>
              <w:bottom w:val="nil"/>
              <w:right w:val="nil"/>
            </w:tcBorders>
          </w:tcPr>
          <w:p w14:paraId="79B5B4B4" w14:textId="77777777" w:rsidR="00D17A82" w:rsidRPr="00D53839" w:rsidRDefault="00D17A82" w:rsidP="00D17A82">
            <w:pPr>
              <w:ind w:firstLine="567"/>
              <w:rPr>
                <w:rFonts w:ascii="Arial" w:hAnsi="Arial" w:cs="Arial"/>
                <w:sz w:val="20"/>
                <w:szCs w:val="20"/>
                <w:lang w:val="en-CA"/>
              </w:rPr>
            </w:pPr>
          </w:p>
          <w:p w14:paraId="4AE25F51" w14:textId="77777777" w:rsidR="00D17A82" w:rsidRPr="00D53839" w:rsidRDefault="00D17A82" w:rsidP="00D17A82">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696F7F10" w14:textId="77777777" w:rsidR="00D17A82" w:rsidRPr="00D53839" w:rsidRDefault="00D17A82" w:rsidP="00D17A82">
            <w:pPr>
              <w:ind w:firstLine="567"/>
              <w:rPr>
                <w:rFonts w:ascii="Arial" w:hAnsi="Arial" w:cs="Arial"/>
                <w:bCs/>
                <w:sz w:val="20"/>
                <w:szCs w:val="20"/>
                <w:lang w:val="en-CA"/>
              </w:rPr>
            </w:pPr>
            <w:r>
              <w:rPr>
                <w:rFonts w:ascii="Arial" w:hAnsi="Arial" w:cs="Arial"/>
                <w:sz w:val="20"/>
                <w:szCs w:val="20"/>
                <w:lang w:val="en-CA"/>
              </w:rPr>
              <w:t>First and last name (in block letters)</w:t>
            </w:r>
          </w:p>
          <w:p w14:paraId="756A8471" w14:textId="76DCCA1D" w:rsidR="00D17A82" w:rsidRPr="00D53839" w:rsidRDefault="00CD508C" w:rsidP="00D17A82">
            <w:pPr>
              <w:ind w:firstLine="567"/>
              <w:rPr>
                <w:rFonts w:ascii="Arial" w:hAnsi="Arial" w:cs="Arial"/>
                <w:bCs/>
                <w:sz w:val="20"/>
                <w:szCs w:val="20"/>
                <w:lang w:val="en-CA"/>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p w14:paraId="34D6D9C3" w14:textId="77777777" w:rsidR="00D17A82" w:rsidRPr="00D53839" w:rsidRDefault="00D17A82" w:rsidP="00D17A82">
            <w:pPr>
              <w:ind w:firstLine="567"/>
              <w:rPr>
                <w:rFonts w:ascii="Arial" w:hAnsi="Arial" w:cs="Arial"/>
                <w:bCs/>
                <w:sz w:val="20"/>
                <w:szCs w:val="20"/>
                <w:lang w:val="en-CA"/>
              </w:rPr>
            </w:pPr>
          </w:p>
          <w:p w14:paraId="316CCC2E" w14:textId="77777777" w:rsidR="00D17A82" w:rsidRPr="00D53839" w:rsidRDefault="00D17A82" w:rsidP="00D17A82">
            <w:pPr>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35E1DF59" w14:textId="497522AC" w:rsidR="000346AF" w:rsidRPr="00D53839" w:rsidRDefault="00A21F28" w:rsidP="00D17A82">
            <w:pPr>
              <w:ind w:left="605"/>
              <w:rPr>
                <w:rFonts w:ascii="Arial" w:hAnsi="Arial" w:cs="Arial"/>
                <w:sz w:val="20"/>
                <w:szCs w:val="20"/>
                <w:lang w:val="en-CA"/>
              </w:rPr>
            </w:pPr>
            <w:r>
              <w:rPr>
                <w:rFonts w:ascii="Arial" w:hAnsi="Arial" w:cs="Arial"/>
                <w:noProof/>
                <w:sz w:val="20"/>
                <w:szCs w:val="20"/>
                <w:lang w:val="en-CA"/>
              </w:rPr>
              <w:fldChar w:fldCharType="begin">
                <w:ffData>
                  <w:name w:val=""/>
                  <w:enabled/>
                  <w:calcOnExit w:val="0"/>
                  <w:textInput>
                    <w:default w:val="Counsel"/>
                  </w:textInput>
                </w:ffData>
              </w:fldChar>
            </w:r>
            <w:r>
              <w:rPr>
                <w:rFonts w:ascii="Arial" w:hAnsi="Arial" w:cs="Arial"/>
                <w:noProof/>
                <w:sz w:val="20"/>
                <w:szCs w:val="20"/>
                <w:lang w:val="en-CA"/>
              </w:rPr>
              <w:instrText xml:space="preserve"> FORMTEXT </w:instrText>
            </w:r>
            <w:r>
              <w:rPr>
                <w:rFonts w:ascii="Arial" w:hAnsi="Arial" w:cs="Arial"/>
                <w:noProof/>
                <w:sz w:val="20"/>
                <w:szCs w:val="20"/>
                <w:lang w:val="en-CA"/>
              </w:rPr>
            </w:r>
            <w:r>
              <w:rPr>
                <w:rFonts w:ascii="Arial" w:hAnsi="Arial" w:cs="Arial"/>
                <w:noProof/>
                <w:sz w:val="20"/>
                <w:szCs w:val="20"/>
                <w:lang w:val="en-CA"/>
              </w:rPr>
              <w:fldChar w:fldCharType="separate"/>
            </w:r>
            <w:r>
              <w:rPr>
                <w:rFonts w:ascii="Arial" w:hAnsi="Arial" w:cs="Arial"/>
                <w:noProof/>
                <w:sz w:val="20"/>
                <w:szCs w:val="20"/>
                <w:lang w:val="en-CA"/>
              </w:rPr>
              <w:t>Counsel</w:t>
            </w:r>
            <w:r>
              <w:rPr>
                <w:rFonts w:ascii="Arial" w:hAnsi="Arial" w:cs="Arial"/>
                <w:noProof/>
                <w:sz w:val="20"/>
                <w:szCs w:val="20"/>
                <w:lang w:val="en-CA"/>
              </w:rPr>
              <w:fldChar w:fldCharType="end"/>
            </w:r>
            <w:r w:rsidR="00D17A82">
              <w:rPr>
                <w:rFonts w:ascii="Arial" w:hAnsi="Arial" w:cs="Arial"/>
                <w:sz w:val="20"/>
                <w:szCs w:val="20"/>
                <w:lang w:val="en-CA"/>
              </w:rPr>
              <w:t xml:space="preserve"> for the </w:t>
            </w: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c>
          <w:tcPr>
            <w:tcW w:w="851" w:type="dxa"/>
            <w:gridSpan w:val="2"/>
            <w:tcBorders>
              <w:top w:val="nil"/>
              <w:left w:val="nil"/>
              <w:bottom w:val="nil"/>
              <w:right w:val="nil"/>
            </w:tcBorders>
          </w:tcPr>
          <w:p w14:paraId="35421C9E" w14:textId="77777777" w:rsidR="000346AF" w:rsidRPr="00D53839" w:rsidRDefault="000346AF" w:rsidP="000346AF">
            <w:pPr>
              <w:ind w:right="1363" w:firstLine="567"/>
              <w:rPr>
                <w:rFonts w:ascii="Arial" w:hAnsi="Arial" w:cs="Arial"/>
                <w:bCs/>
                <w:sz w:val="20"/>
                <w:szCs w:val="20"/>
                <w:lang w:val="en-CA"/>
              </w:rPr>
            </w:pPr>
          </w:p>
        </w:tc>
        <w:tc>
          <w:tcPr>
            <w:tcW w:w="4694" w:type="dxa"/>
            <w:tcBorders>
              <w:top w:val="nil"/>
              <w:left w:val="nil"/>
              <w:bottom w:val="nil"/>
              <w:right w:val="nil"/>
            </w:tcBorders>
          </w:tcPr>
          <w:p w14:paraId="4450B795" w14:textId="77777777" w:rsidR="000346AF" w:rsidRPr="00D53839" w:rsidRDefault="000346AF" w:rsidP="000346AF">
            <w:pPr>
              <w:ind w:firstLine="567"/>
              <w:rPr>
                <w:rFonts w:ascii="Arial" w:hAnsi="Arial" w:cs="Arial"/>
                <w:sz w:val="20"/>
                <w:szCs w:val="20"/>
                <w:lang w:val="en-CA"/>
              </w:rPr>
            </w:pPr>
          </w:p>
          <w:p w14:paraId="679FB554" w14:textId="77777777" w:rsidR="000346AF" w:rsidRPr="00D53839" w:rsidRDefault="000346AF" w:rsidP="000346AF">
            <w:pPr>
              <w:ind w:firstLine="567"/>
              <w:rPr>
                <w:rFonts w:ascii="Arial" w:hAnsi="Arial" w:cs="Arial"/>
                <w:sz w:val="20"/>
                <w:szCs w:val="20"/>
                <w:lang w:val="en-CA"/>
              </w:rPr>
            </w:pPr>
          </w:p>
          <w:p w14:paraId="74FC4E6D" w14:textId="77777777" w:rsidR="000346AF" w:rsidRPr="00C86A8D" w:rsidRDefault="000346AF" w:rsidP="000346AF">
            <w:pPr>
              <w:ind w:firstLine="567"/>
              <w:rPr>
                <w:rFonts w:ascii="Arial" w:hAnsi="Arial" w:cs="Arial"/>
                <w:bCs/>
                <w:sz w:val="20"/>
                <w:szCs w:val="20"/>
              </w:rPr>
            </w:pPr>
            <w:r>
              <w:rPr>
                <w:rFonts w:ascii="Arial" w:hAnsi="Arial" w:cs="Arial"/>
                <w:sz w:val="20"/>
                <w:szCs w:val="20"/>
                <w:lang w:val="en-CA"/>
              </w:rPr>
              <w:t>________________________________</w:t>
            </w:r>
          </w:p>
          <w:p w14:paraId="0E598F8E" w14:textId="77777777" w:rsidR="000346AF" w:rsidRPr="00C86A8D" w:rsidRDefault="000346AF" w:rsidP="000346AF">
            <w:pPr>
              <w:ind w:firstLine="567"/>
              <w:rPr>
                <w:rFonts w:ascii="Arial" w:hAnsi="Arial" w:cs="Arial"/>
                <w:bCs/>
                <w:sz w:val="20"/>
                <w:szCs w:val="20"/>
              </w:rPr>
            </w:pPr>
            <w:r>
              <w:rPr>
                <w:rFonts w:ascii="Arial" w:hAnsi="Arial" w:cs="Arial"/>
                <w:sz w:val="20"/>
                <w:szCs w:val="20"/>
                <w:lang w:val="en-CA"/>
              </w:rPr>
              <w:t>Signature</w:t>
            </w:r>
          </w:p>
          <w:p w14:paraId="1CE4FA0D" w14:textId="77777777" w:rsidR="000346AF" w:rsidRDefault="000346AF" w:rsidP="000346AF">
            <w:pPr>
              <w:ind w:firstLine="567"/>
              <w:rPr>
                <w:rFonts w:ascii="Arial" w:hAnsi="Arial" w:cs="Arial"/>
                <w:bCs/>
                <w:sz w:val="20"/>
                <w:szCs w:val="20"/>
              </w:rPr>
            </w:pPr>
          </w:p>
          <w:p w14:paraId="634775F1" w14:textId="77777777" w:rsidR="000346AF" w:rsidRDefault="000346AF" w:rsidP="000346AF">
            <w:pPr>
              <w:ind w:firstLine="567"/>
              <w:rPr>
                <w:rFonts w:ascii="Arial" w:hAnsi="Arial" w:cs="Arial"/>
                <w:bCs/>
                <w:sz w:val="20"/>
                <w:szCs w:val="20"/>
              </w:rPr>
            </w:pPr>
          </w:p>
          <w:p w14:paraId="4784825B" w14:textId="77777777" w:rsidR="000346AF" w:rsidRPr="00C86A8D" w:rsidRDefault="000346AF" w:rsidP="000346AF">
            <w:pPr>
              <w:ind w:firstLine="567"/>
              <w:rPr>
                <w:rFonts w:ascii="Arial" w:hAnsi="Arial" w:cs="Arial"/>
                <w:bCs/>
                <w:sz w:val="20"/>
                <w:szCs w:val="20"/>
              </w:rPr>
            </w:pPr>
            <w:r>
              <w:rPr>
                <w:rFonts w:ascii="Arial" w:hAnsi="Arial" w:cs="Arial"/>
                <w:sz w:val="20"/>
                <w:szCs w:val="20"/>
                <w:lang w:val="en-CA"/>
              </w:rPr>
              <w:t>________________________________</w:t>
            </w:r>
          </w:p>
          <w:p w14:paraId="4189B4CD" w14:textId="77777777" w:rsidR="000346AF" w:rsidRDefault="000346AF" w:rsidP="000346AF">
            <w:pPr>
              <w:ind w:firstLine="567"/>
              <w:rPr>
                <w:rFonts w:ascii="Arial" w:hAnsi="Arial" w:cs="Arial"/>
                <w:sz w:val="20"/>
                <w:szCs w:val="20"/>
              </w:rPr>
            </w:pPr>
            <w:r>
              <w:rPr>
                <w:rFonts w:ascii="Arial" w:hAnsi="Arial" w:cs="Arial"/>
                <w:sz w:val="20"/>
                <w:szCs w:val="20"/>
                <w:lang w:val="en-CA"/>
              </w:rPr>
              <w:t>Signature</w:t>
            </w:r>
          </w:p>
        </w:tc>
      </w:tr>
    </w:tbl>
    <w:p w14:paraId="5AE36085" w14:textId="77777777" w:rsidR="00B965B0" w:rsidRDefault="00B965B0" w:rsidP="00B965B0">
      <w:pPr>
        <w:jc w:val="right"/>
        <w:rPr>
          <w:rFonts w:ascii="Arial" w:hAnsi="Arial" w:cs="Arial"/>
          <w:bCs/>
          <w:sz w:val="20"/>
          <w:szCs w:val="20"/>
        </w:rPr>
      </w:pPr>
    </w:p>
    <w:p w14:paraId="5FFAB86A" w14:textId="77777777" w:rsidR="001213FC" w:rsidRPr="00B278A5" w:rsidRDefault="001213FC" w:rsidP="00B965B0">
      <w:pPr>
        <w:jc w:val="right"/>
        <w:rPr>
          <w:rFonts w:ascii="Arial" w:hAnsi="Arial" w:cs="Arial"/>
          <w:bCs/>
          <w:sz w:val="20"/>
          <w:szCs w:val="20"/>
        </w:rPr>
      </w:pPr>
    </w:p>
    <w:sectPr w:rsidR="001213FC" w:rsidRPr="00B278A5" w:rsidSect="00CD508C">
      <w:footerReference w:type="default" r:id="rId8"/>
      <w:pgSz w:w="12240" w:h="15840"/>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30980" w14:textId="77777777" w:rsidR="002630F8" w:rsidRDefault="002630F8" w:rsidP="00FE4311">
      <w:pPr>
        <w:spacing w:after="0" w:line="240" w:lineRule="auto"/>
      </w:pPr>
      <w:r>
        <w:separator/>
      </w:r>
    </w:p>
  </w:endnote>
  <w:endnote w:type="continuationSeparator" w:id="0">
    <w:p w14:paraId="0191E814" w14:textId="77777777" w:rsidR="002630F8" w:rsidRDefault="002630F8" w:rsidP="00FE4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53176"/>
      <w:docPartObj>
        <w:docPartGallery w:val="Page Numbers (Bottom of Page)"/>
        <w:docPartUnique/>
      </w:docPartObj>
    </w:sdtPr>
    <w:sdtEndPr>
      <w:rPr>
        <w:rFonts w:ascii="Arial" w:hAnsi="Arial" w:cs="Arial"/>
        <w:sz w:val="24"/>
        <w:szCs w:val="24"/>
      </w:rPr>
    </w:sdtEndPr>
    <w:sdtContent>
      <w:p w14:paraId="703BAB70" w14:textId="77777777" w:rsidR="00B36365" w:rsidRPr="0083631F" w:rsidRDefault="00B22929" w:rsidP="0083631F">
        <w:pPr>
          <w:pStyle w:val="Pieddepage"/>
          <w:tabs>
            <w:tab w:val="clear" w:pos="8640"/>
            <w:tab w:val="right" w:pos="9923"/>
          </w:tabs>
          <w:rPr>
            <w:rFonts w:ascii="Arial" w:hAnsi="Arial" w:cs="Arial"/>
            <w:sz w:val="20"/>
            <w:szCs w:val="20"/>
          </w:rPr>
        </w:pPr>
        <w:r>
          <w:rPr>
            <w:rFonts w:ascii="Arial" w:hAnsi="Arial" w:cs="Arial"/>
            <w:sz w:val="20"/>
            <w:szCs w:val="20"/>
            <w:lang w:val="en-CA"/>
          </w:rPr>
          <w:t>SJ-1349A (2026-06)</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r>
        <w:r>
          <w:rPr>
            <w:rFonts w:ascii="Arial" w:hAnsi="Arial" w:cs="Arial"/>
            <w:sz w:val="20"/>
            <w:szCs w:val="20"/>
            <w:lang w:val="en-CA"/>
          </w:rPr>
          <w:instrText>PAGE   \* MERGEFORMAT</w:instrText>
        </w:r>
        <w:r>
          <w:rPr>
            <w:rFonts w:ascii="Arial" w:hAnsi="Arial" w:cs="Arial"/>
            <w:sz w:val="20"/>
            <w:szCs w:val="20"/>
            <w:lang w:val="en-CA"/>
          </w:rPr>
          <w:fldChar w:fldCharType="separate"/>
        </w:r>
        <w:r>
          <w:rPr>
            <w:rFonts w:ascii="Arial" w:hAnsi="Arial" w:cs="Arial"/>
            <w:sz w:val="20"/>
            <w:szCs w:val="20"/>
            <w:lang w:val="en-CA"/>
          </w:rPr>
          <w:t>1</w:t>
        </w:r>
        <w:r>
          <w:rPr>
            <w:rFonts w:ascii="Arial" w:hAnsi="Arial" w:cs="Arial"/>
            <w:sz w:val="20"/>
            <w:szCs w:val="20"/>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E0098" w14:textId="77777777" w:rsidR="002630F8" w:rsidRDefault="002630F8" w:rsidP="00FE4311">
      <w:pPr>
        <w:spacing w:after="0" w:line="240" w:lineRule="auto"/>
      </w:pPr>
      <w:r>
        <w:separator/>
      </w:r>
    </w:p>
  </w:footnote>
  <w:footnote w:type="continuationSeparator" w:id="0">
    <w:p w14:paraId="331D2DBC" w14:textId="77777777" w:rsidR="002630F8" w:rsidRDefault="002630F8" w:rsidP="00FE4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34"/>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14CB2"/>
    <w:multiLevelType w:val="hybridMultilevel"/>
    <w:tmpl w:val="F1DC43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84F7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347F3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734B5"/>
    <w:multiLevelType w:val="hybridMultilevel"/>
    <w:tmpl w:val="67E08ECA"/>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0A33D2"/>
    <w:multiLevelType w:val="hybridMultilevel"/>
    <w:tmpl w:val="D8DCF84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DE04C68"/>
    <w:multiLevelType w:val="hybridMultilevel"/>
    <w:tmpl w:val="709EEE8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564A0E"/>
    <w:multiLevelType w:val="hybridMultilevel"/>
    <w:tmpl w:val="B26079D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88440B"/>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4102A7"/>
    <w:multiLevelType w:val="hybridMultilevel"/>
    <w:tmpl w:val="C2D286A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0" w15:restartNumberingAfterBreak="0">
    <w:nsid w:val="245A3E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426E6A"/>
    <w:multiLevelType w:val="hybridMultilevel"/>
    <w:tmpl w:val="1E0E4D08"/>
    <w:lvl w:ilvl="0" w:tplc="5CB880F8">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BED4B9F"/>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322A67"/>
    <w:multiLevelType w:val="hybridMultilevel"/>
    <w:tmpl w:val="AA727B5E"/>
    <w:lvl w:ilvl="0" w:tplc="011A99B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4" w15:restartNumberingAfterBreak="0">
    <w:nsid w:val="34F5585A"/>
    <w:multiLevelType w:val="hybridMultilevel"/>
    <w:tmpl w:val="ED3A852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67579B"/>
    <w:multiLevelType w:val="hybridMultilevel"/>
    <w:tmpl w:val="D8DCF8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770D2C"/>
    <w:multiLevelType w:val="hybridMultilevel"/>
    <w:tmpl w:val="911A04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32646E"/>
    <w:multiLevelType w:val="hybridMultilevel"/>
    <w:tmpl w:val="D87A773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9B4D54"/>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0651F7"/>
    <w:multiLevelType w:val="hybridMultilevel"/>
    <w:tmpl w:val="4E1AA25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42F1094"/>
    <w:multiLevelType w:val="hybridMultilevel"/>
    <w:tmpl w:val="8244DE1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1" w15:restartNumberingAfterBreak="0">
    <w:nsid w:val="456277D8"/>
    <w:multiLevelType w:val="hybridMultilevel"/>
    <w:tmpl w:val="F3605FFC"/>
    <w:lvl w:ilvl="0" w:tplc="538ED940">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AB00999"/>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CE4504"/>
    <w:multiLevelType w:val="hybridMultilevel"/>
    <w:tmpl w:val="FB5CBF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C65572"/>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6D773A"/>
    <w:multiLevelType w:val="hybridMultilevel"/>
    <w:tmpl w:val="F5FAF8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58337383"/>
    <w:multiLevelType w:val="hybridMultilevel"/>
    <w:tmpl w:val="5EC2A4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8EB6E76"/>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CF2897"/>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CE71DB"/>
    <w:multiLevelType w:val="hybridMultilevel"/>
    <w:tmpl w:val="832C9DD6"/>
    <w:lvl w:ilvl="0" w:tplc="ACDA9BCE">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1376EE"/>
    <w:multiLevelType w:val="hybridMultilevel"/>
    <w:tmpl w:val="1B945382"/>
    <w:lvl w:ilvl="0" w:tplc="A2FC228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2520EC9"/>
    <w:multiLevelType w:val="hybridMultilevel"/>
    <w:tmpl w:val="D3D639F8"/>
    <w:lvl w:ilvl="0" w:tplc="0C0C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796C16"/>
    <w:multiLevelType w:val="hybridMultilevel"/>
    <w:tmpl w:val="01FEAD2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760C0A07"/>
    <w:multiLevelType w:val="hybridMultilevel"/>
    <w:tmpl w:val="591857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F57463"/>
    <w:multiLevelType w:val="hybridMultilevel"/>
    <w:tmpl w:val="F1A86CA4"/>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7B8D2ED2"/>
    <w:multiLevelType w:val="hybridMultilevel"/>
    <w:tmpl w:val="D02CDB76"/>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F81FBA"/>
    <w:multiLevelType w:val="hybridMultilevel"/>
    <w:tmpl w:val="BD8AE8A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9" w15:restartNumberingAfterBreak="0">
    <w:nsid w:val="7D7842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1770272">
    <w:abstractNumId w:val="34"/>
  </w:num>
  <w:num w:numId="2" w16cid:durableId="710961769">
    <w:abstractNumId w:val="5"/>
  </w:num>
  <w:num w:numId="3" w16cid:durableId="2107798940">
    <w:abstractNumId w:val="16"/>
  </w:num>
  <w:num w:numId="4" w16cid:durableId="1795295143">
    <w:abstractNumId w:val="26"/>
  </w:num>
  <w:num w:numId="5" w16cid:durableId="1159342089">
    <w:abstractNumId w:val="9"/>
  </w:num>
  <w:num w:numId="6" w16cid:durableId="381296176">
    <w:abstractNumId w:val="15"/>
  </w:num>
  <w:num w:numId="7" w16cid:durableId="1252622008">
    <w:abstractNumId w:val="4"/>
  </w:num>
  <w:num w:numId="8" w16cid:durableId="1631932594">
    <w:abstractNumId w:val="37"/>
  </w:num>
  <w:num w:numId="9" w16cid:durableId="1331634937">
    <w:abstractNumId w:val="14"/>
  </w:num>
  <w:num w:numId="10" w16cid:durableId="215243857">
    <w:abstractNumId w:val="17"/>
  </w:num>
  <w:num w:numId="11" w16cid:durableId="1125274612">
    <w:abstractNumId w:val="18"/>
  </w:num>
  <w:num w:numId="12" w16cid:durableId="1851984247">
    <w:abstractNumId w:val="2"/>
  </w:num>
  <w:num w:numId="13" w16cid:durableId="1141003710">
    <w:abstractNumId w:val="11"/>
  </w:num>
  <w:num w:numId="14" w16cid:durableId="1155802161">
    <w:abstractNumId w:val="21"/>
  </w:num>
  <w:num w:numId="15" w16cid:durableId="1627271423">
    <w:abstractNumId w:val="31"/>
  </w:num>
  <w:num w:numId="16" w16cid:durableId="1298074567">
    <w:abstractNumId w:val="3"/>
  </w:num>
  <w:num w:numId="17" w16cid:durableId="757486192">
    <w:abstractNumId w:val="7"/>
  </w:num>
  <w:num w:numId="18" w16cid:durableId="1778136560">
    <w:abstractNumId w:val="28"/>
  </w:num>
  <w:num w:numId="19" w16cid:durableId="1865051022">
    <w:abstractNumId w:val="38"/>
  </w:num>
  <w:num w:numId="20" w16cid:durableId="2076201565">
    <w:abstractNumId w:val="39"/>
  </w:num>
  <w:num w:numId="21" w16cid:durableId="1364866512">
    <w:abstractNumId w:val="29"/>
  </w:num>
  <w:num w:numId="22" w16cid:durableId="1805807723">
    <w:abstractNumId w:val="0"/>
  </w:num>
  <w:num w:numId="23" w16cid:durableId="1128546381">
    <w:abstractNumId w:val="24"/>
  </w:num>
  <w:num w:numId="24" w16cid:durableId="170918624">
    <w:abstractNumId w:val="10"/>
  </w:num>
  <w:num w:numId="25" w16cid:durableId="14961556">
    <w:abstractNumId w:val="20"/>
  </w:num>
  <w:num w:numId="26" w16cid:durableId="1660159866">
    <w:abstractNumId w:val="13"/>
  </w:num>
  <w:num w:numId="27" w16cid:durableId="1559438124">
    <w:abstractNumId w:val="23"/>
  </w:num>
  <w:num w:numId="28" w16cid:durableId="394359715">
    <w:abstractNumId w:val="1"/>
  </w:num>
  <w:num w:numId="29" w16cid:durableId="1489832125">
    <w:abstractNumId w:val="12"/>
  </w:num>
  <w:num w:numId="30" w16cid:durableId="1515800277">
    <w:abstractNumId w:val="22"/>
  </w:num>
  <w:num w:numId="31" w16cid:durableId="1685667041">
    <w:abstractNumId w:val="6"/>
  </w:num>
  <w:num w:numId="32" w16cid:durableId="845171623">
    <w:abstractNumId w:val="25"/>
  </w:num>
  <w:num w:numId="33" w16cid:durableId="1586527743">
    <w:abstractNumId w:val="33"/>
  </w:num>
  <w:num w:numId="34" w16cid:durableId="509881469">
    <w:abstractNumId w:val="30"/>
  </w:num>
  <w:num w:numId="35" w16cid:durableId="1468007826">
    <w:abstractNumId w:val="32"/>
  </w:num>
  <w:num w:numId="36" w16cid:durableId="1724056110">
    <w:abstractNumId w:val="35"/>
  </w:num>
  <w:num w:numId="37" w16cid:durableId="701133330">
    <w:abstractNumId w:val="8"/>
  </w:num>
  <w:num w:numId="38" w16cid:durableId="138770532">
    <w:abstractNumId w:val="27"/>
  </w:num>
  <w:num w:numId="39" w16cid:durableId="1263033148">
    <w:abstractNumId w:val="19"/>
  </w:num>
  <w:num w:numId="40" w16cid:durableId="16928800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AB"/>
    <w:rsid w:val="000019A7"/>
    <w:rsid w:val="00001A05"/>
    <w:rsid w:val="00003EAD"/>
    <w:rsid w:val="0000778A"/>
    <w:rsid w:val="00015264"/>
    <w:rsid w:val="00016789"/>
    <w:rsid w:val="00016DF8"/>
    <w:rsid w:val="0002051A"/>
    <w:rsid w:val="00021801"/>
    <w:rsid w:val="0002247E"/>
    <w:rsid w:val="000243FE"/>
    <w:rsid w:val="00031F28"/>
    <w:rsid w:val="000334A6"/>
    <w:rsid w:val="00034021"/>
    <w:rsid w:val="000346AF"/>
    <w:rsid w:val="00042F33"/>
    <w:rsid w:val="00044BD7"/>
    <w:rsid w:val="000450D4"/>
    <w:rsid w:val="000455FA"/>
    <w:rsid w:val="00053F79"/>
    <w:rsid w:val="00057E9E"/>
    <w:rsid w:val="00063384"/>
    <w:rsid w:val="000646DC"/>
    <w:rsid w:val="00065D1C"/>
    <w:rsid w:val="00067351"/>
    <w:rsid w:val="000701B1"/>
    <w:rsid w:val="00072825"/>
    <w:rsid w:val="00074234"/>
    <w:rsid w:val="00075418"/>
    <w:rsid w:val="00076704"/>
    <w:rsid w:val="00077706"/>
    <w:rsid w:val="00090B36"/>
    <w:rsid w:val="000A0109"/>
    <w:rsid w:val="000A0D5A"/>
    <w:rsid w:val="000A403E"/>
    <w:rsid w:val="000A45D7"/>
    <w:rsid w:val="000B1B61"/>
    <w:rsid w:val="000B2FE4"/>
    <w:rsid w:val="000B630F"/>
    <w:rsid w:val="000C6185"/>
    <w:rsid w:val="000C7969"/>
    <w:rsid w:val="000D56C1"/>
    <w:rsid w:val="000D59E0"/>
    <w:rsid w:val="000E351B"/>
    <w:rsid w:val="000E3FE2"/>
    <w:rsid w:val="000F1397"/>
    <w:rsid w:val="000F26EB"/>
    <w:rsid w:val="001040A0"/>
    <w:rsid w:val="00113487"/>
    <w:rsid w:val="00114711"/>
    <w:rsid w:val="001159D7"/>
    <w:rsid w:val="00116912"/>
    <w:rsid w:val="00120D32"/>
    <w:rsid w:val="001213FC"/>
    <w:rsid w:val="0012708E"/>
    <w:rsid w:val="00130CBD"/>
    <w:rsid w:val="00142D4B"/>
    <w:rsid w:val="00145CB4"/>
    <w:rsid w:val="00161CE7"/>
    <w:rsid w:val="001764BB"/>
    <w:rsid w:val="00184E76"/>
    <w:rsid w:val="00190762"/>
    <w:rsid w:val="00193043"/>
    <w:rsid w:val="00193107"/>
    <w:rsid w:val="001A08CC"/>
    <w:rsid w:val="001A603F"/>
    <w:rsid w:val="001B0490"/>
    <w:rsid w:val="001B181E"/>
    <w:rsid w:val="001B4D80"/>
    <w:rsid w:val="001D3DE8"/>
    <w:rsid w:val="001E0178"/>
    <w:rsid w:val="001E132E"/>
    <w:rsid w:val="001E51D1"/>
    <w:rsid w:val="001E528F"/>
    <w:rsid w:val="001F28E1"/>
    <w:rsid w:val="001F4C04"/>
    <w:rsid w:val="001F53B6"/>
    <w:rsid w:val="001F7EFF"/>
    <w:rsid w:val="00201D64"/>
    <w:rsid w:val="00205F85"/>
    <w:rsid w:val="00213B9A"/>
    <w:rsid w:val="00217957"/>
    <w:rsid w:val="002251AB"/>
    <w:rsid w:val="00231D14"/>
    <w:rsid w:val="0024355F"/>
    <w:rsid w:val="0026231F"/>
    <w:rsid w:val="002630F8"/>
    <w:rsid w:val="00263C64"/>
    <w:rsid w:val="002654AD"/>
    <w:rsid w:val="00271B1B"/>
    <w:rsid w:val="00280E92"/>
    <w:rsid w:val="0028114E"/>
    <w:rsid w:val="002824A3"/>
    <w:rsid w:val="00282DA2"/>
    <w:rsid w:val="002871A5"/>
    <w:rsid w:val="0028743C"/>
    <w:rsid w:val="00292034"/>
    <w:rsid w:val="00294830"/>
    <w:rsid w:val="002A63AA"/>
    <w:rsid w:val="002B1266"/>
    <w:rsid w:val="002B2131"/>
    <w:rsid w:val="002B6865"/>
    <w:rsid w:val="002B78E6"/>
    <w:rsid w:val="002C2A4F"/>
    <w:rsid w:val="002F4DE9"/>
    <w:rsid w:val="00304AEB"/>
    <w:rsid w:val="003117F9"/>
    <w:rsid w:val="003148E9"/>
    <w:rsid w:val="0031720B"/>
    <w:rsid w:val="00320967"/>
    <w:rsid w:val="00325A37"/>
    <w:rsid w:val="00335B8B"/>
    <w:rsid w:val="00335D6F"/>
    <w:rsid w:val="00347C2B"/>
    <w:rsid w:val="00351AEE"/>
    <w:rsid w:val="003560E6"/>
    <w:rsid w:val="003628EC"/>
    <w:rsid w:val="00380E16"/>
    <w:rsid w:val="00380EA1"/>
    <w:rsid w:val="00395447"/>
    <w:rsid w:val="003B0838"/>
    <w:rsid w:val="003B3AE3"/>
    <w:rsid w:val="003C0859"/>
    <w:rsid w:val="003C2D46"/>
    <w:rsid w:val="003D20E7"/>
    <w:rsid w:val="003D7450"/>
    <w:rsid w:val="003E11A9"/>
    <w:rsid w:val="003E1DD7"/>
    <w:rsid w:val="003E739F"/>
    <w:rsid w:val="003F713A"/>
    <w:rsid w:val="00401859"/>
    <w:rsid w:val="00402D12"/>
    <w:rsid w:val="00403D74"/>
    <w:rsid w:val="00403E7C"/>
    <w:rsid w:val="00412E7D"/>
    <w:rsid w:val="00421A73"/>
    <w:rsid w:val="004325E7"/>
    <w:rsid w:val="00432E2F"/>
    <w:rsid w:val="00434C8A"/>
    <w:rsid w:val="0044541B"/>
    <w:rsid w:val="00447FE0"/>
    <w:rsid w:val="0045410F"/>
    <w:rsid w:val="00457BDB"/>
    <w:rsid w:val="00457FA6"/>
    <w:rsid w:val="00460DF6"/>
    <w:rsid w:val="00462E1D"/>
    <w:rsid w:val="0046340F"/>
    <w:rsid w:val="004678BC"/>
    <w:rsid w:val="00472E5C"/>
    <w:rsid w:val="00477AA1"/>
    <w:rsid w:val="0048766B"/>
    <w:rsid w:val="004A050C"/>
    <w:rsid w:val="004A1FAD"/>
    <w:rsid w:val="004A2616"/>
    <w:rsid w:val="004A4251"/>
    <w:rsid w:val="004A587F"/>
    <w:rsid w:val="004C3BC3"/>
    <w:rsid w:val="004C5431"/>
    <w:rsid w:val="004C5CFA"/>
    <w:rsid w:val="004C762D"/>
    <w:rsid w:val="004E3170"/>
    <w:rsid w:val="004F3EB9"/>
    <w:rsid w:val="0050203F"/>
    <w:rsid w:val="005033E5"/>
    <w:rsid w:val="00505716"/>
    <w:rsid w:val="005228F6"/>
    <w:rsid w:val="005271E8"/>
    <w:rsid w:val="00540362"/>
    <w:rsid w:val="00540669"/>
    <w:rsid w:val="0054585F"/>
    <w:rsid w:val="00554333"/>
    <w:rsid w:val="005550D4"/>
    <w:rsid w:val="00573DF1"/>
    <w:rsid w:val="00582B63"/>
    <w:rsid w:val="00586BDD"/>
    <w:rsid w:val="0059188B"/>
    <w:rsid w:val="00596E08"/>
    <w:rsid w:val="005B12CC"/>
    <w:rsid w:val="005B5878"/>
    <w:rsid w:val="005D1DFA"/>
    <w:rsid w:val="005D1F21"/>
    <w:rsid w:val="005D2E78"/>
    <w:rsid w:val="005E043B"/>
    <w:rsid w:val="005E13E5"/>
    <w:rsid w:val="005E1F0E"/>
    <w:rsid w:val="005F1D92"/>
    <w:rsid w:val="0060342E"/>
    <w:rsid w:val="00607B80"/>
    <w:rsid w:val="00607C29"/>
    <w:rsid w:val="00610716"/>
    <w:rsid w:val="00614F2C"/>
    <w:rsid w:val="0061613B"/>
    <w:rsid w:val="00623AA5"/>
    <w:rsid w:val="00623C09"/>
    <w:rsid w:val="0062412C"/>
    <w:rsid w:val="00625FBD"/>
    <w:rsid w:val="00642FF6"/>
    <w:rsid w:val="00651756"/>
    <w:rsid w:val="0065774A"/>
    <w:rsid w:val="00657C64"/>
    <w:rsid w:val="00664D09"/>
    <w:rsid w:val="00666585"/>
    <w:rsid w:val="00667BD8"/>
    <w:rsid w:val="00682791"/>
    <w:rsid w:val="006831BA"/>
    <w:rsid w:val="00691838"/>
    <w:rsid w:val="00695E63"/>
    <w:rsid w:val="006A62D5"/>
    <w:rsid w:val="006B228E"/>
    <w:rsid w:val="006B24D9"/>
    <w:rsid w:val="006B4C75"/>
    <w:rsid w:val="006D0E62"/>
    <w:rsid w:val="006D69E9"/>
    <w:rsid w:val="006E0F13"/>
    <w:rsid w:val="006E4EAC"/>
    <w:rsid w:val="00712D08"/>
    <w:rsid w:val="00713C03"/>
    <w:rsid w:val="00714A76"/>
    <w:rsid w:val="007200F5"/>
    <w:rsid w:val="00734987"/>
    <w:rsid w:val="007362AD"/>
    <w:rsid w:val="007362BB"/>
    <w:rsid w:val="00736330"/>
    <w:rsid w:val="007822A0"/>
    <w:rsid w:val="007838C2"/>
    <w:rsid w:val="00783ED5"/>
    <w:rsid w:val="007927E5"/>
    <w:rsid w:val="00793B33"/>
    <w:rsid w:val="007A56D4"/>
    <w:rsid w:val="007C35FA"/>
    <w:rsid w:val="007D448C"/>
    <w:rsid w:val="007D5355"/>
    <w:rsid w:val="007D59BB"/>
    <w:rsid w:val="007D7C3F"/>
    <w:rsid w:val="007E0532"/>
    <w:rsid w:val="007E36F7"/>
    <w:rsid w:val="007F06AF"/>
    <w:rsid w:val="0080043A"/>
    <w:rsid w:val="008023E1"/>
    <w:rsid w:val="00802F5E"/>
    <w:rsid w:val="00805B4E"/>
    <w:rsid w:val="00817389"/>
    <w:rsid w:val="00820EB6"/>
    <w:rsid w:val="00821AE9"/>
    <w:rsid w:val="0083631F"/>
    <w:rsid w:val="00850293"/>
    <w:rsid w:val="00850FC0"/>
    <w:rsid w:val="00862D39"/>
    <w:rsid w:val="00864305"/>
    <w:rsid w:val="008732EB"/>
    <w:rsid w:val="0087705A"/>
    <w:rsid w:val="00880ABC"/>
    <w:rsid w:val="008824E3"/>
    <w:rsid w:val="0088396F"/>
    <w:rsid w:val="00891C9C"/>
    <w:rsid w:val="008A2052"/>
    <w:rsid w:val="008A391F"/>
    <w:rsid w:val="008A5265"/>
    <w:rsid w:val="008A790E"/>
    <w:rsid w:val="008C23E8"/>
    <w:rsid w:val="008C440C"/>
    <w:rsid w:val="008D4C10"/>
    <w:rsid w:val="008E594B"/>
    <w:rsid w:val="008E5D52"/>
    <w:rsid w:val="008F610F"/>
    <w:rsid w:val="00901F28"/>
    <w:rsid w:val="00906E15"/>
    <w:rsid w:val="00913012"/>
    <w:rsid w:val="00914348"/>
    <w:rsid w:val="00914C88"/>
    <w:rsid w:val="00916B1A"/>
    <w:rsid w:val="0092367F"/>
    <w:rsid w:val="0092549D"/>
    <w:rsid w:val="00926419"/>
    <w:rsid w:val="00932D35"/>
    <w:rsid w:val="0094386D"/>
    <w:rsid w:val="00944562"/>
    <w:rsid w:val="00944929"/>
    <w:rsid w:val="00945AAA"/>
    <w:rsid w:val="00947A75"/>
    <w:rsid w:val="00953EB3"/>
    <w:rsid w:val="0096599F"/>
    <w:rsid w:val="00967C71"/>
    <w:rsid w:val="00972C8D"/>
    <w:rsid w:val="0097423F"/>
    <w:rsid w:val="00975350"/>
    <w:rsid w:val="00975DEF"/>
    <w:rsid w:val="009869C4"/>
    <w:rsid w:val="00991976"/>
    <w:rsid w:val="00993622"/>
    <w:rsid w:val="00996170"/>
    <w:rsid w:val="009A3DA2"/>
    <w:rsid w:val="009A4735"/>
    <w:rsid w:val="009A663A"/>
    <w:rsid w:val="009B1C3F"/>
    <w:rsid w:val="009B4B56"/>
    <w:rsid w:val="009B6C15"/>
    <w:rsid w:val="009C0DDA"/>
    <w:rsid w:val="009C1E8D"/>
    <w:rsid w:val="009C3C50"/>
    <w:rsid w:val="009C4D41"/>
    <w:rsid w:val="009C5FF1"/>
    <w:rsid w:val="009D03D3"/>
    <w:rsid w:val="009D1BE4"/>
    <w:rsid w:val="009D1C06"/>
    <w:rsid w:val="009E2077"/>
    <w:rsid w:val="009E21AA"/>
    <w:rsid w:val="009E59BC"/>
    <w:rsid w:val="009F072E"/>
    <w:rsid w:val="009F1519"/>
    <w:rsid w:val="009F69E0"/>
    <w:rsid w:val="00A00849"/>
    <w:rsid w:val="00A033F4"/>
    <w:rsid w:val="00A0363B"/>
    <w:rsid w:val="00A07EEA"/>
    <w:rsid w:val="00A13321"/>
    <w:rsid w:val="00A16DBE"/>
    <w:rsid w:val="00A21F28"/>
    <w:rsid w:val="00A21F3B"/>
    <w:rsid w:val="00A22700"/>
    <w:rsid w:val="00A302B2"/>
    <w:rsid w:val="00A31792"/>
    <w:rsid w:val="00A47FFB"/>
    <w:rsid w:val="00A51F75"/>
    <w:rsid w:val="00A60FD5"/>
    <w:rsid w:val="00A61D26"/>
    <w:rsid w:val="00A67F53"/>
    <w:rsid w:val="00A800AD"/>
    <w:rsid w:val="00A81E77"/>
    <w:rsid w:val="00A84E7D"/>
    <w:rsid w:val="00A873DC"/>
    <w:rsid w:val="00A93F83"/>
    <w:rsid w:val="00A9763A"/>
    <w:rsid w:val="00AA1155"/>
    <w:rsid w:val="00AA1295"/>
    <w:rsid w:val="00AA3FEB"/>
    <w:rsid w:val="00AA5E20"/>
    <w:rsid w:val="00AB0986"/>
    <w:rsid w:val="00AB5044"/>
    <w:rsid w:val="00AC42AE"/>
    <w:rsid w:val="00AD0C5C"/>
    <w:rsid w:val="00AD2A78"/>
    <w:rsid w:val="00AE507E"/>
    <w:rsid w:val="00B0233D"/>
    <w:rsid w:val="00B06712"/>
    <w:rsid w:val="00B11C66"/>
    <w:rsid w:val="00B15C84"/>
    <w:rsid w:val="00B22929"/>
    <w:rsid w:val="00B232B2"/>
    <w:rsid w:val="00B240B3"/>
    <w:rsid w:val="00B25662"/>
    <w:rsid w:val="00B278A5"/>
    <w:rsid w:val="00B30AC6"/>
    <w:rsid w:val="00B36365"/>
    <w:rsid w:val="00B37B65"/>
    <w:rsid w:val="00B42F69"/>
    <w:rsid w:val="00B52BA0"/>
    <w:rsid w:val="00B53E16"/>
    <w:rsid w:val="00B55083"/>
    <w:rsid w:val="00B56902"/>
    <w:rsid w:val="00B64AB8"/>
    <w:rsid w:val="00B66AD7"/>
    <w:rsid w:val="00B75027"/>
    <w:rsid w:val="00B76B2A"/>
    <w:rsid w:val="00B95BA5"/>
    <w:rsid w:val="00B965B0"/>
    <w:rsid w:val="00B97760"/>
    <w:rsid w:val="00BA286E"/>
    <w:rsid w:val="00BA49C6"/>
    <w:rsid w:val="00BA5508"/>
    <w:rsid w:val="00BA59EB"/>
    <w:rsid w:val="00BB03AF"/>
    <w:rsid w:val="00BB102A"/>
    <w:rsid w:val="00BC5FC8"/>
    <w:rsid w:val="00BC7BAA"/>
    <w:rsid w:val="00BD1D7C"/>
    <w:rsid w:val="00BD3B89"/>
    <w:rsid w:val="00BD5328"/>
    <w:rsid w:val="00BE2C34"/>
    <w:rsid w:val="00BF70DE"/>
    <w:rsid w:val="00C0105F"/>
    <w:rsid w:val="00C035AB"/>
    <w:rsid w:val="00C06E0B"/>
    <w:rsid w:val="00C06E33"/>
    <w:rsid w:val="00C13158"/>
    <w:rsid w:val="00C234B6"/>
    <w:rsid w:val="00C306D4"/>
    <w:rsid w:val="00C3105C"/>
    <w:rsid w:val="00C41584"/>
    <w:rsid w:val="00C4460C"/>
    <w:rsid w:val="00C450EA"/>
    <w:rsid w:val="00C51123"/>
    <w:rsid w:val="00C536A7"/>
    <w:rsid w:val="00C6395B"/>
    <w:rsid w:val="00C751F2"/>
    <w:rsid w:val="00C77A56"/>
    <w:rsid w:val="00C8027E"/>
    <w:rsid w:val="00C81571"/>
    <w:rsid w:val="00C84EB2"/>
    <w:rsid w:val="00C854D4"/>
    <w:rsid w:val="00C862FD"/>
    <w:rsid w:val="00C86A8D"/>
    <w:rsid w:val="00C917F2"/>
    <w:rsid w:val="00CA49B8"/>
    <w:rsid w:val="00CA7FA8"/>
    <w:rsid w:val="00CC17A0"/>
    <w:rsid w:val="00CD508C"/>
    <w:rsid w:val="00CE1486"/>
    <w:rsid w:val="00CE32F3"/>
    <w:rsid w:val="00CE6183"/>
    <w:rsid w:val="00CF1DF2"/>
    <w:rsid w:val="00CF49AF"/>
    <w:rsid w:val="00D12F13"/>
    <w:rsid w:val="00D171EE"/>
    <w:rsid w:val="00D17A82"/>
    <w:rsid w:val="00D249D1"/>
    <w:rsid w:val="00D33D69"/>
    <w:rsid w:val="00D33E0C"/>
    <w:rsid w:val="00D34D04"/>
    <w:rsid w:val="00D370FE"/>
    <w:rsid w:val="00D40BB2"/>
    <w:rsid w:val="00D45B43"/>
    <w:rsid w:val="00D534DA"/>
    <w:rsid w:val="00D53839"/>
    <w:rsid w:val="00D53FDD"/>
    <w:rsid w:val="00D560C0"/>
    <w:rsid w:val="00D57877"/>
    <w:rsid w:val="00D61851"/>
    <w:rsid w:val="00D64391"/>
    <w:rsid w:val="00D71B00"/>
    <w:rsid w:val="00D747AC"/>
    <w:rsid w:val="00D80A84"/>
    <w:rsid w:val="00D83B44"/>
    <w:rsid w:val="00D921AA"/>
    <w:rsid w:val="00D93464"/>
    <w:rsid w:val="00D9483A"/>
    <w:rsid w:val="00DA1003"/>
    <w:rsid w:val="00DB10B8"/>
    <w:rsid w:val="00DC4274"/>
    <w:rsid w:val="00DC6AF9"/>
    <w:rsid w:val="00DC7FF6"/>
    <w:rsid w:val="00DD146E"/>
    <w:rsid w:val="00DD2547"/>
    <w:rsid w:val="00DD6D0D"/>
    <w:rsid w:val="00DE1F69"/>
    <w:rsid w:val="00DE2AD1"/>
    <w:rsid w:val="00DE366A"/>
    <w:rsid w:val="00DE6A43"/>
    <w:rsid w:val="00DE79FD"/>
    <w:rsid w:val="00DF3D88"/>
    <w:rsid w:val="00DF696A"/>
    <w:rsid w:val="00E00952"/>
    <w:rsid w:val="00E04A3C"/>
    <w:rsid w:val="00E064B1"/>
    <w:rsid w:val="00E066C7"/>
    <w:rsid w:val="00E15603"/>
    <w:rsid w:val="00E200E9"/>
    <w:rsid w:val="00E2319E"/>
    <w:rsid w:val="00E3790B"/>
    <w:rsid w:val="00E4497D"/>
    <w:rsid w:val="00E451B8"/>
    <w:rsid w:val="00E46224"/>
    <w:rsid w:val="00E5081F"/>
    <w:rsid w:val="00E50A5A"/>
    <w:rsid w:val="00E5219E"/>
    <w:rsid w:val="00E537B0"/>
    <w:rsid w:val="00E565F6"/>
    <w:rsid w:val="00E64870"/>
    <w:rsid w:val="00E64D5F"/>
    <w:rsid w:val="00E660D8"/>
    <w:rsid w:val="00E760C3"/>
    <w:rsid w:val="00E8005B"/>
    <w:rsid w:val="00E8043E"/>
    <w:rsid w:val="00E8399F"/>
    <w:rsid w:val="00E93A2F"/>
    <w:rsid w:val="00E946DB"/>
    <w:rsid w:val="00E95C4B"/>
    <w:rsid w:val="00EA0F59"/>
    <w:rsid w:val="00EA36A0"/>
    <w:rsid w:val="00EA4555"/>
    <w:rsid w:val="00EA6CA4"/>
    <w:rsid w:val="00EB311E"/>
    <w:rsid w:val="00EC19DA"/>
    <w:rsid w:val="00EC2709"/>
    <w:rsid w:val="00ED239A"/>
    <w:rsid w:val="00EE02C6"/>
    <w:rsid w:val="00EE0981"/>
    <w:rsid w:val="00EE6684"/>
    <w:rsid w:val="00EF2411"/>
    <w:rsid w:val="00F00390"/>
    <w:rsid w:val="00F109CA"/>
    <w:rsid w:val="00F15D48"/>
    <w:rsid w:val="00F15FBF"/>
    <w:rsid w:val="00F2338F"/>
    <w:rsid w:val="00F30671"/>
    <w:rsid w:val="00F332EA"/>
    <w:rsid w:val="00F44B92"/>
    <w:rsid w:val="00F51155"/>
    <w:rsid w:val="00F51E05"/>
    <w:rsid w:val="00F54FBB"/>
    <w:rsid w:val="00F55283"/>
    <w:rsid w:val="00F602D7"/>
    <w:rsid w:val="00F61ED0"/>
    <w:rsid w:val="00F7192D"/>
    <w:rsid w:val="00F84855"/>
    <w:rsid w:val="00F86358"/>
    <w:rsid w:val="00F918E4"/>
    <w:rsid w:val="00F9442A"/>
    <w:rsid w:val="00F9725B"/>
    <w:rsid w:val="00FA20B1"/>
    <w:rsid w:val="00FA4577"/>
    <w:rsid w:val="00FA4F7C"/>
    <w:rsid w:val="00FD0450"/>
    <w:rsid w:val="00FE0F93"/>
    <w:rsid w:val="00FE13C6"/>
    <w:rsid w:val="00FE4311"/>
    <w:rsid w:val="00FF07CD"/>
    <w:rsid w:val="00FF0C80"/>
    <w:rsid w:val="00FF56D5"/>
    <w:rsid w:val="00FF6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4536F"/>
  <w15:chartTrackingRefBased/>
  <w15:docId w15:val="{080F149E-2C81-45AA-800A-4A93BC42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412C"/>
    <w:pPr>
      <w:ind w:left="720"/>
      <w:contextualSpacing/>
    </w:pPr>
  </w:style>
  <w:style w:type="table" w:styleId="Grilledutableau">
    <w:name w:val="Table Grid"/>
    <w:basedOn w:val="TableauNormal"/>
    <w:uiPriority w:val="39"/>
    <w:rsid w:val="00B6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4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E7D"/>
    <w:rPr>
      <w:rFonts w:ascii="Segoe UI" w:hAnsi="Segoe UI" w:cs="Segoe UI"/>
      <w:sz w:val="18"/>
      <w:szCs w:val="18"/>
    </w:rPr>
  </w:style>
  <w:style w:type="paragraph" w:styleId="En-tte">
    <w:name w:val="header"/>
    <w:basedOn w:val="Normal"/>
    <w:link w:val="En-tteCar"/>
    <w:uiPriority w:val="99"/>
    <w:unhideWhenUsed/>
    <w:rsid w:val="00FE4311"/>
    <w:pPr>
      <w:tabs>
        <w:tab w:val="center" w:pos="4320"/>
        <w:tab w:val="right" w:pos="8640"/>
      </w:tabs>
      <w:spacing w:after="0" w:line="240" w:lineRule="auto"/>
    </w:pPr>
  </w:style>
  <w:style w:type="character" w:customStyle="1" w:styleId="En-tteCar">
    <w:name w:val="En-tête Car"/>
    <w:basedOn w:val="Policepardfaut"/>
    <w:link w:val="En-tte"/>
    <w:uiPriority w:val="99"/>
    <w:rsid w:val="00FE4311"/>
  </w:style>
  <w:style w:type="paragraph" w:styleId="Pieddepage">
    <w:name w:val="footer"/>
    <w:basedOn w:val="Normal"/>
    <w:link w:val="PieddepageCar"/>
    <w:uiPriority w:val="99"/>
    <w:unhideWhenUsed/>
    <w:rsid w:val="00FE431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E4311"/>
  </w:style>
  <w:style w:type="character" w:styleId="Marquedecommentaire">
    <w:name w:val="annotation reference"/>
    <w:basedOn w:val="Policepardfaut"/>
    <w:uiPriority w:val="99"/>
    <w:semiHidden/>
    <w:unhideWhenUsed/>
    <w:rsid w:val="003560E6"/>
    <w:rPr>
      <w:sz w:val="16"/>
      <w:szCs w:val="16"/>
    </w:rPr>
  </w:style>
  <w:style w:type="paragraph" w:styleId="Commentaire">
    <w:name w:val="annotation text"/>
    <w:basedOn w:val="Normal"/>
    <w:link w:val="CommentaireCar"/>
    <w:uiPriority w:val="99"/>
    <w:unhideWhenUsed/>
    <w:rsid w:val="003560E6"/>
    <w:pPr>
      <w:spacing w:line="240" w:lineRule="auto"/>
    </w:pPr>
    <w:rPr>
      <w:sz w:val="20"/>
      <w:szCs w:val="20"/>
    </w:rPr>
  </w:style>
  <w:style w:type="character" w:customStyle="1" w:styleId="CommentaireCar">
    <w:name w:val="Commentaire Car"/>
    <w:basedOn w:val="Policepardfaut"/>
    <w:link w:val="Commentaire"/>
    <w:uiPriority w:val="99"/>
    <w:rsid w:val="003560E6"/>
    <w:rPr>
      <w:sz w:val="20"/>
      <w:szCs w:val="20"/>
    </w:rPr>
  </w:style>
  <w:style w:type="paragraph" w:styleId="Objetducommentaire">
    <w:name w:val="annotation subject"/>
    <w:basedOn w:val="Commentaire"/>
    <w:next w:val="Commentaire"/>
    <w:link w:val="ObjetducommentaireCar"/>
    <w:uiPriority w:val="99"/>
    <w:semiHidden/>
    <w:unhideWhenUsed/>
    <w:rsid w:val="003560E6"/>
    <w:rPr>
      <w:b/>
      <w:bCs/>
    </w:rPr>
  </w:style>
  <w:style w:type="character" w:customStyle="1" w:styleId="ObjetducommentaireCar">
    <w:name w:val="Objet du commentaire Car"/>
    <w:basedOn w:val="CommentaireCar"/>
    <w:link w:val="Objetducommentaire"/>
    <w:uiPriority w:val="99"/>
    <w:semiHidden/>
    <w:rsid w:val="003560E6"/>
    <w:rPr>
      <w:b/>
      <w:bCs/>
      <w:sz w:val="20"/>
      <w:szCs w:val="20"/>
    </w:rPr>
  </w:style>
  <w:style w:type="character" w:styleId="Textedelespacerserv">
    <w:name w:val="Placeholder Text"/>
    <w:basedOn w:val="Policepardfaut"/>
    <w:uiPriority w:val="99"/>
    <w:semiHidden/>
    <w:rsid w:val="00B232B2"/>
    <w:rPr>
      <w:color w:val="666666"/>
    </w:rPr>
  </w:style>
  <w:style w:type="table" w:customStyle="1" w:styleId="Grilledutableau1">
    <w:name w:val="Grille du tableau1"/>
    <w:basedOn w:val="TableauNormal"/>
    <w:next w:val="Grilledutableau"/>
    <w:uiPriority w:val="39"/>
    <w:rsid w:val="00CC17A0"/>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114">
      <w:bodyDiv w:val="1"/>
      <w:marLeft w:val="0"/>
      <w:marRight w:val="0"/>
      <w:marTop w:val="0"/>
      <w:marBottom w:val="0"/>
      <w:divBdr>
        <w:top w:val="none" w:sz="0" w:space="0" w:color="auto"/>
        <w:left w:val="none" w:sz="0" w:space="0" w:color="auto"/>
        <w:bottom w:val="none" w:sz="0" w:space="0" w:color="auto"/>
        <w:right w:val="none" w:sz="0" w:space="0" w:color="auto"/>
      </w:divBdr>
    </w:div>
    <w:div w:id="385569801">
      <w:bodyDiv w:val="1"/>
      <w:marLeft w:val="0"/>
      <w:marRight w:val="0"/>
      <w:marTop w:val="0"/>
      <w:marBottom w:val="0"/>
      <w:divBdr>
        <w:top w:val="none" w:sz="0" w:space="0" w:color="auto"/>
        <w:left w:val="none" w:sz="0" w:space="0" w:color="auto"/>
        <w:bottom w:val="none" w:sz="0" w:space="0" w:color="auto"/>
        <w:right w:val="none" w:sz="0" w:space="0" w:color="auto"/>
      </w:divBdr>
    </w:div>
    <w:div w:id="547961587">
      <w:bodyDiv w:val="1"/>
      <w:marLeft w:val="0"/>
      <w:marRight w:val="0"/>
      <w:marTop w:val="0"/>
      <w:marBottom w:val="0"/>
      <w:divBdr>
        <w:top w:val="none" w:sz="0" w:space="0" w:color="auto"/>
        <w:left w:val="none" w:sz="0" w:space="0" w:color="auto"/>
        <w:bottom w:val="none" w:sz="0" w:space="0" w:color="auto"/>
        <w:right w:val="none" w:sz="0" w:space="0" w:color="auto"/>
      </w:divBdr>
    </w:div>
    <w:div w:id="630861609">
      <w:bodyDiv w:val="1"/>
      <w:marLeft w:val="0"/>
      <w:marRight w:val="0"/>
      <w:marTop w:val="0"/>
      <w:marBottom w:val="0"/>
      <w:divBdr>
        <w:top w:val="none" w:sz="0" w:space="0" w:color="auto"/>
        <w:left w:val="none" w:sz="0" w:space="0" w:color="auto"/>
        <w:bottom w:val="none" w:sz="0" w:space="0" w:color="auto"/>
        <w:right w:val="none" w:sz="0" w:space="0" w:color="auto"/>
      </w:divBdr>
    </w:div>
    <w:div w:id="866676706">
      <w:bodyDiv w:val="1"/>
      <w:marLeft w:val="0"/>
      <w:marRight w:val="0"/>
      <w:marTop w:val="0"/>
      <w:marBottom w:val="0"/>
      <w:divBdr>
        <w:top w:val="none" w:sz="0" w:space="0" w:color="auto"/>
        <w:left w:val="none" w:sz="0" w:space="0" w:color="auto"/>
        <w:bottom w:val="none" w:sz="0" w:space="0" w:color="auto"/>
        <w:right w:val="none" w:sz="0" w:space="0" w:color="auto"/>
      </w:divBdr>
    </w:div>
    <w:div w:id="1284918985">
      <w:bodyDiv w:val="1"/>
      <w:marLeft w:val="0"/>
      <w:marRight w:val="0"/>
      <w:marTop w:val="0"/>
      <w:marBottom w:val="0"/>
      <w:divBdr>
        <w:top w:val="none" w:sz="0" w:space="0" w:color="auto"/>
        <w:left w:val="none" w:sz="0" w:space="0" w:color="auto"/>
        <w:bottom w:val="none" w:sz="0" w:space="0" w:color="auto"/>
        <w:right w:val="none" w:sz="0" w:space="0" w:color="auto"/>
      </w:divBdr>
    </w:div>
    <w:div w:id="1549804625">
      <w:bodyDiv w:val="1"/>
      <w:marLeft w:val="0"/>
      <w:marRight w:val="0"/>
      <w:marTop w:val="0"/>
      <w:marBottom w:val="0"/>
      <w:divBdr>
        <w:top w:val="none" w:sz="0" w:space="0" w:color="auto"/>
        <w:left w:val="none" w:sz="0" w:space="0" w:color="auto"/>
        <w:bottom w:val="none" w:sz="0" w:space="0" w:color="auto"/>
        <w:right w:val="none" w:sz="0" w:space="0" w:color="auto"/>
      </w:divBdr>
    </w:div>
    <w:div w:id="1560480233">
      <w:bodyDiv w:val="1"/>
      <w:marLeft w:val="0"/>
      <w:marRight w:val="0"/>
      <w:marTop w:val="0"/>
      <w:marBottom w:val="0"/>
      <w:divBdr>
        <w:top w:val="none" w:sz="0" w:space="0" w:color="auto"/>
        <w:left w:val="none" w:sz="0" w:space="0" w:color="auto"/>
        <w:bottom w:val="none" w:sz="0" w:space="0" w:color="auto"/>
        <w:right w:val="none" w:sz="0" w:space="0" w:color="auto"/>
      </w:divBdr>
    </w:div>
    <w:div w:id="1606234320">
      <w:bodyDiv w:val="1"/>
      <w:marLeft w:val="0"/>
      <w:marRight w:val="0"/>
      <w:marTop w:val="0"/>
      <w:marBottom w:val="0"/>
      <w:divBdr>
        <w:top w:val="none" w:sz="0" w:space="0" w:color="auto"/>
        <w:left w:val="none" w:sz="0" w:space="0" w:color="auto"/>
        <w:bottom w:val="none" w:sz="0" w:space="0" w:color="auto"/>
        <w:right w:val="none" w:sz="0" w:space="0" w:color="auto"/>
      </w:divBdr>
    </w:div>
    <w:div w:id="1685865776">
      <w:bodyDiv w:val="1"/>
      <w:marLeft w:val="0"/>
      <w:marRight w:val="0"/>
      <w:marTop w:val="0"/>
      <w:marBottom w:val="0"/>
      <w:divBdr>
        <w:top w:val="none" w:sz="0" w:space="0" w:color="auto"/>
        <w:left w:val="none" w:sz="0" w:space="0" w:color="auto"/>
        <w:bottom w:val="none" w:sz="0" w:space="0" w:color="auto"/>
        <w:right w:val="none" w:sz="0" w:space="0" w:color="auto"/>
      </w:divBdr>
    </w:div>
    <w:div w:id="1931691333">
      <w:bodyDiv w:val="1"/>
      <w:marLeft w:val="0"/>
      <w:marRight w:val="0"/>
      <w:marTop w:val="0"/>
      <w:marBottom w:val="0"/>
      <w:divBdr>
        <w:top w:val="none" w:sz="0" w:space="0" w:color="auto"/>
        <w:left w:val="none" w:sz="0" w:space="0" w:color="auto"/>
        <w:bottom w:val="none" w:sz="0" w:space="0" w:color="auto"/>
        <w:right w:val="none" w:sz="0" w:space="0" w:color="auto"/>
      </w:divBdr>
    </w:div>
    <w:div w:id="20701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scq3e\Desktop\Protoco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2079340850444FAE73FC58F9B9B366"/>
        <w:category>
          <w:name w:val="Général"/>
          <w:gallery w:val="placeholder"/>
        </w:category>
        <w:types>
          <w:type w:val="bbPlcHdr"/>
        </w:types>
        <w:behaviors>
          <w:behavior w:val="content"/>
        </w:behaviors>
        <w:guid w:val="{58316AE9-063A-4492-BA17-D4F4DEAFF3F1}"/>
      </w:docPartPr>
      <w:docPartBody>
        <w:p w:rsidR="009E747F" w:rsidRDefault="00614185" w:rsidP="00614185">
          <w:pPr>
            <w:pStyle w:val="392079340850444FAE73FC58F9B9B3661"/>
          </w:pPr>
          <w:r>
            <w:rPr>
              <w:rStyle w:val="Textedelespacerserv"/>
              <w:lang w:val="en-CA"/>
            </w:rPr>
            <w:t>Select an option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D4"/>
    <w:rsid w:val="00116912"/>
    <w:rsid w:val="0013709E"/>
    <w:rsid w:val="00161CE7"/>
    <w:rsid w:val="003E1DD7"/>
    <w:rsid w:val="00412E7D"/>
    <w:rsid w:val="00441A90"/>
    <w:rsid w:val="00500AFC"/>
    <w:rsid w:val="00614185"/>
    <w:rsid w:val="00667FB2"/>
    <w:rsid w:val="007E17C4"/>
    <w:rsid w:val="00914348"/>
    <w:rsid w:val="009E747F"/>
    <w:rsid w:val="00C450EA"/>
    <w:rsid w:val="00D95BBF"/>
    <w:rsid w:val="00DC7FF6"/>
    <w:rsid w:val="00E279D4"/>
    <w:rsid w:val="00EE5C6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14185"/>
    <w:rPr>
      <w:color w:val="666666"/>
    </w:rPr>
  </w:style>
  <w:style w:type="paragraph" w:customStyle="1" w:styleId="392079340850444FAE73FC58F9B9B3661">
    <w:name w:val="392079340850444FAE73FC58F9B9B3661"/>
    <w:rsid w:val="00614185"/>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796A-EC48-4D59-8C2D-DFE896605816}">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Protocole.dotx</Template>
  <TotalTime>3</TotalTime>
  <Pages>2</Pages>
  <Words>338</Words>
  <Characters>1862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MJQ</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 Ella</dc:creator>
  <cp:keywords/>
  <dc:description/>
  <cp:lastModifiedBy>Élaine Bégin</cp:lastModifiedBy>
  <cp:revision>6</cp:revision>
  <cp:lastPrinted>2025-06-16T14:05:00Z</cp:lastPrinted>
  <dcterms:created xsi:type="dcterms:W3CDTF">2026-08-06T15:17:00Z</dcterms:created>
  <dcterms:modified xsi:type="dcterms:W3CDTF">2026-09-10T18:13:00Z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-1376589922</vt:i4>
  </property>
</Properties>
</file>