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7"/>
        <w:gridCol w:w="5303"/>
      </w:tblGrid>
      <w:tr w:rsidR="00D370FE" w:rsidRPr="00C86A8D" w14:paraId="55A5A276" w14:textId="77777777" w:rsidTr="00D12572">
        <w:tc>
          <w:tcPr>
            <w:tcW w:w="5307" w:type="dxa"/>
          </w:tcPr>
          <w:p w14:paraId="41743A44" w14:textId="77777777" w:rsidR="00D370FE" w:rsidRPr="00C86A8D" w:rsidRDefault="00D370FE" w:rsidP="00D12572">
            <w:pPr>
              <w:tabs>
                <w:tab w:val="left" w:pos="5245"/>
              </w:tabs>
              <w:rPr>
                <w:rFonts w:ascii="Arial" w:eastAsia="Times New Roman" w:hAnsi="Arial" w:cs="Arial"/>
                <w:sz w:val="20"/>
                <w:szCs w:val="20"/>
              </w:rPr>
            </w:pPr>
            <w:r>
              <w:rPr>
                <w:rFonts w:ascii="Arial" w:eastAsia="Times New Roman" w:hAnsi="Arial" w:cs="Arial"/>
                <w:sz w:val="20"/>
                <w:szCs w:val="20"/>
                <w:lang w:val="en-CA"/>
              </w:rPr>
              <w:t>CANADA</w:t>
            </w:r>
          </w:p>
        </w:tc>
        <w:tc>
          <w:tcPr>
            <w:tcW w:w="5303" w:type="dxa"/>
          </w:tcPr>
          <w:p w14:paraId="22EC131A" w14:textId="77777777" w:rsidR="00D370FE" w:rsidRPr="00C86A8D" w:rsidRDefault="00D370FE" w:rsidP="00D12572">
            <w:pPr>
              <w:tabs>
                <w:tab w:val="left" w:pos="5245"/>
              </w:tabs>
              <w:rPr>
                <w:rFonts w:ascii="Arial" w:eastAsia="Times New Roman" w:hAnsi="Arial" w:cs="Arial"/>
                <w:sz w:val="20"/>
                <w:szCs w:val="20"/>
              </w:rPr>
            </w:pPr>
            <w:r>
              <w:rPr>
                <w:rFonts w:ascii="Arial" w:eastAsia="Times New Roman" w:hAnsi="Arial" w:cs="Arial"/>
                <w:sz w:val="20"/>
                <w:szCs w:val="20"/>
                <w:lang w:val="en-CA"/>
              </w:rPr>
              <w:t>COURT OF QUÉBEC</w:t>
            </w:r>
          </w:p>
        </w:tc>
      </w:tr>
      <w:tr w:rsidR="00D370FE" w:rsidRPr="00C86A8D" w14:paraId="3E4988AF" w14:textId="77777777" w:rsidTr="00D12572">
        <w:tc>
          <w:tcPr>
            <w:tcW w:w="5307" w:type="dxa"/>
          </w:tcPr>
          <w:p w14:paraId="4E5676C9" w14:textId="77777777" w:rsidR="00D370FE" w:rsidRPr="00C86A8D" w:rsidRDefault="00D370FE" w:rsidP="00D12572">
            <w:pPr>
              <w:tabs>
                <w:tab w:val="left" w:pos="5245"/>
              </w:tabs>
              <w:rPr>
                <w:rFonts w:ascii="Arial" w:eastAsia="Times New Roman" w:hAnsi="Arial" w:cs="Arial"/>
                <w:sz w:val="20"/>
                <w:szCs w:val="20"/>
              </w:rPr>
            </w:pPr>
            <w:r>
              <w:rPr>
                <w:rFonts w:ascii="Arial" w:eastAsia="Times New Roman" w:hAnsi="Arial" w:cs="Arial"/>
                <w:sz w:val="20"/>
                <w:szCs w:val="20"/>
                <w:lang w:val="en-CA"/>
              </w:rPr>
              <w:t>Province of Québec</w:t>
            </w:r>
          </w:p>
        </w:tc>
        <w:tc>
          <w:tcPr>
            <w:tcW w:w="5303" w:type="dxa"/>
          </w:tcPr>
          <w:p w14:paraId="6617E8C4" w14:textId="77777777" w:rsidR="00D370FE" w:rsidRPr="00C86A8D" w:rsidRDefault="00DF3D88" w:rsidP="00D12572">
            <w:pPr>
              <w:tabs>
                <w:tab w:val="left" w:pos="5245"/>
              </w:tabs>
              <w:rPr>
                <w:rFonts w:ascii="Arial" w:eastAsia="Times New Roman" w:hAnsi="Arial" w:cs="Arial"/>
                <w:sz w:val="20"/>
                <w:szCs w:val="20"/>
              </w:rPr>
            </w:pPr>
            <w:r>
              <w:rPr>
                <w:rFonts w:ascii="Arial" w:eastAsia="Times New Roman" w:hAnsi="Arial" w:cs="Arial"/>
                <w:sz w:val="20"/>
                <w:szCs w:val="20"/>
                <w:lang w:val="en-CA"/>
              </w:rPr>
              <w:t xml:space="preserve">UNIFIED FAMILY TRIBUNAL </w:t>
            </w:r>
          </w:p>
        </w:tc>
      </w:tr>
      <w:tr w:rsidR="00D370FE" w:rsidRPr="00C86A8D" w14:paraId="2AE64D80" w14:textId="77777777" w:rsidTr="00D12572">
        <w:tc>
          <w:tcPr>
            <w:tcW w:w="5307" w:type="dxa"/>
          </w:tcPr>
          <w:p w14:paraId="260D877B" w14:textId="77777777" w:rsidR="00D370FE" w:rsidRPr="00C86A8D" w:rsidRDefault="00D370FE" w:rsidP="00D12572">
            <w:pPr>
              <w:tabs>
                <w:tab w:val="left" w:pos="5245"/>
              </w:tabs>
              <w:rPr>
                <w:rFonts w:ascii="Arial" w:eastAsia="Times New Roman" w:hAnsi="Arial" w:cs="Arial"/>
                <w:sz w:val="20"/>
                <w:szCs w:val="20"/>
              </w:rPr>
            </w:pPr>
            <w:r>
              <w:rPr>
                <w:rFonts w:ascii="Arial" w:eastAsia="Times New Roman" w:hAnsi="Arial" w:cs="Arial"/>
                <w:sz w:val="20"/>
                <w:szCs w:val="20"/>
                <w:lang w:val="en-CA"/>
              </w:rPr>
              <w:t xml:space="preserve">District: </w:t>
            </w:r>
            <w:r>
              <w:rPr>
                <w:rFonts w:ascii="Arial" w:eastAsia="Times New Roman" w:hAnsi="Arial" w:cs="Arial"/>
                <w:sz w:val="20"/>
                <w:szCs w:val="20"/>
                <w:lang w:val="en-CA"/>
              </w:rPr>
              <w:fldChar w:fldCharType="begin">
                <w:ffData>
                  <w:name w:val="Texte2"/>
                  <w:enabled/>
                  <w:calcOnExit w:val="0"/>
                  <w:textInput>
                    <w:default w:val="&lt;district&gt;"/>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&lt;district&gt;</w:t>
            </w:r>
            <w:r>
              <w:rPr>
                <w:rFonts w:ascii="Arial" w:eastAsia="Times New Roman" w:hAnsi="Arial" w:cs="Arial"/>
                <w:sz w:val="20"/>
                <w:szCs w:val="20"/>
                <w:lang w:val="en-CA"/>
              </w:rPr>
              <w:fldChar w:fldCharType="end"/>
            </w:r>
          </w:p>
        </w:tc>
        <w:tc>
          <w:tcPr>
            <w:tcW w:w="5303" w:type="dxa"/>
          </w:tcPr>
          <w:p w14:paraId="70132E5B" w14:textId="4DD75491" w:rsidR="00D370FE" w:rsidRPr="00C86A8D" w:rsidRDefault="00324EF8" w:rsidP="00D12572">
            <w:pPr>
              <w:tabs>
                <w:tab w:val="left" w:pos="5245"/>
              </w:tabs>
              <w:rPr>
                <w:rFonts w:ascii="Arial" w:eastAsia="Times New Roman" w:hAnsi="Arial" w:cs="Arial"/>
                <w:sz w:val="20"/>
                <w:szCs w:val="20"/>
              </w:rPr>
            </w:pPr>
            <w:sdt>
              <w:sdtPr>
                <w:rPr>
                  <w:rFonts w:ascii="Arial" w:eastAsia="Times New Roman" w:hAnsi="Arial" w:cs="Arial"/>
                  <w:sz w:val="20"/>
                  <w:szCs w:val="20"/>
                </w:rPr>
                <w:id w:val="-1358045074"/>
                <w:placeholder>
                  <w:docPart w:val="B254372EB00443D4BABEAF085AE43591"/>
                </w:placeholder>
                <w:showingPlcHdr/>
                <w:comboBox>
                  <w:listItem w:value="Select an option"/>
                  <w:listItem w:displayText="Civil Division" w:value="Civil Division"/>
                  <w:listItem w:displayText="Youth Division" w:value="Youth Division"/>
                </w:comboBox>
              </w:sdtPr>
              <w:sdtEndPr>
                <w:rPr>
                  <w:sz w:val="22"/>
                  <w:szCs w:val="22"/>
                </w:rPr>
              </w:sdtEndPr>
              <w:sdtContent>
                <w:r w:rsidR="00DE6014">
                  <w:rPr>
                    <w:rStyle w:val="Textedelespacerserv"/>
                    <w:lang w:val="en-CA"/>
                  </w:rPr>
                  <w:t>Select an option</w:t>
                </w:r>
              </w:sdtContent>
            </w:sdt>
          </w:p>
        </w:tc>
      </w:tr>
      <w:tr w:rsidR="00D370FE" w:rsidRPr="00C86A8D" w14:paraId="2F61F5DB" w14:textId="77777777" w:rsidTr="00D12572">
        <w:tc>
          <w:tcPr>
            <w:tcW w:w="5307" w:type="dxa"/>
          </w:tcPr>
          <w:p w14:paraId="6037E577" w14:textId="77777777" w:rsidR="00D370FE" w:rsidRPr="00C86A8D" w:rsidRDefault="00D370FE" w:rsidP="00D12572">
            <w:pPr>
              <w:tabs>
                <w:tab w:val="left" w:pos="4680"/>
                <w:tab w:val="left" w:pos="5580"/>
              </w:tabs>
              <w:ind w:left="180" w:hanging="180"/>
              <w:jc w:val="both"/>
              <w:rPr>
                <w:rFonts w:ascii="Arial" w:eastAsia="Times New Roman" w:hAnsi="Arial" w:cs="Arial"/>
                <w:sz w:val="20"/>
                <w:szCs w:val="20"/>
              </w:rPr>
            </w:pPr>
            <w:r>
              <w:rPr>
                <w:rFonts w:ascii="Arial" w:eastAsia="Times New Roman" w:hAnsi="Arial" w:cs="Arial"/>
                <w:sz w:val="20"/>
                <w:szCs w:val="20"/>
                <w:lang w:val="en-CA"/>
              </w:rPr>
              <w:t xml:space="preserve">Locality: </w:t>
            </w:r>
            <w:r>
              <w:rPr>
                <w:rFonts w:ascii="Arial" w:eastAsia="Times New Roman" w:hAnsi="Arial" w:cs="Arial"/>
                <w:sz w:val="20"/>
                <w:szCs w:val="20"/>
                <w:lang w:val="en-CA"/>
              </w:rPr>
              <w:fldChar w:fldCharType="begin">
                <w:ffData>
                  <w:name w:val="Texte3"/>
                  <w:enabled/>
                  <w:calcOnExit w:val="0"/>
                  <w:textInput>
                    <w:default w:val="&lt;localité&gt;"/>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&lt;locality&gt;</w:t>
            </w:r>
            <w:r>
              <w:rPr>
                <w:rFonts w:ascii="Arial" w:eastAsia="Times New Roman" w:hAnsi="Arial" w:cs="Arial"/>
                <w:sz w:val="20"/>
                <w:szCs w:val="20"/>
                <w:lang w:val="en-CA"/>
              </w:rPr>
              <w:fldChar w:fldCharType="end"/>
            </w:r>
          </w:p>
        </w:tc>
        <w:tc>
          <w:tcPr>
            <w:tcW w:w="5303" w:type="dxa"/>
          </w:tcPr>
          <w:p w14:paraId="5B6AE863" w14:textId="77777777" w:rsidR="00D370FE" w:rsidRPr="00C86A8D" w:rsidRDefault="00D370FE" w:rsidP="00D12572">
            <w:pPr>
              <w:tabs>
                <w:tab w:val="left" w:pos="5245"/>
              </w:tabs>
              <w:rPr>
                <w:rFonts w:ascii="Arial" w:eastAsia="Times New Roman" w:hAnsi="Arial" w:cs="Arial"/>
                <w:sz w:val="20"/>
                <w:szCs w:val="20"/>
              </w:rPr>
            </w:pPr>
          </w:p>
        </w:tc>
      </w:tr>
      <w:tr w:rsidR="00D370FE" w:rsidRPr="00C86A8D" w14:paraId="5DB9DD5A" w14:textId="77777777" w:rsidTr="00D12572">
        <w:tc>
          <w:tcPr>
            <w:tcW w:w="5307" w:type="dxa"/>
          </w:tcPr>
          <w:p w14:paraId="5C21AEDE" w14:textId="77777777" w:rsidR="00D370FE" w:rsidRPr="00C86A8D" w:rsidRDefault="00D370FE" w:rsidP="00D12572">
            <w:pPr>
              <w:tabs>
                <w:tab w:val="left" w:pos="4680"/>
                <w:tab w:val="left" w:pos="5580"/>
              </w:tabs>
              <w:ind w:left="180" w:hanging="180"/>
              <w:jc w:val="both"/>
              <w:rPr>
                <w:rFonts w:ascii="Arial" w:eastAsia="Times New Roman" w:hAnsi="Arial" w:cs="Arial"/>
                <w:sz w:val="20"/>
                <w:szCs w:val="20"/>
              </w:rPr>
            </w:pPr>
            <w:r>
              <w:rPr>
                <w:rFonts w:ascii="Arial" w:eastAsia="Times New Roman" w:hAnsi="Arial" w:cs="Arial"/>
                <w:sz w:val="20"/>
                <w:szCs w:val="20"/>
                <w:lang w:val="en-CA"/>
              </w:rPr>
              <w:t xml:space="preserve">File No.: </w:t>
            </w:r>
            <w:r>
              <w:rPr>
                <w:rFonts w:ascii="Arial" w:eastAsia="Times New Roman" w:hAnsi="Arial" w:cs="Arial"/>
                <w:sz w:val="20"/>
                <w:szCs w:val="20"/>
                <w:lang w:val="en-CA"/>
              </w:rPr>
              <w:fldChar w:fldCharType="begin">
                <w:ffData>
                  <w:name w:val="Texte4"/>
                  <w:enabled/>
                  <w:calcOnExit w:val="0"/>
                  <w:textInput>
                    <w:default w:val="&lt;numéro de dossier&gt;"/>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&lt;file no.&gt;</w:t>
            </w:r>
            <w:r>
              <w:rPr>
                <w:rFonts w:ascii="Arial" w:eastAsia="Times New Roman" w:hAnsi="Arial" w:cs="Arial"/>
                <w:sz w:val="20"/>
                <w:szCs w:val="20"/>
                <w:lang w:val="en-CA"/>
              </w:rPr>
              <w:fldChar w:fldCharType="end"/>
            </w:r>
          </w:p>
        </w:tc>
        <w:tc>
          <w:tcPr>
            <w:tcW w:w="5303" w:type="dxa"/>
          </w:tcPr>
          <w:p w14:paraId="133E7276" w14:textId="77777777" w:rsidR="00D370FE" w:rsidRPr="00C86A8D" w:rsidRDefault="00D370FE" w:rsidP="00D12572">
            <w:pPr>
              <w:tabs>
                <w:tab w:val="left" w:pos="5245"/>
              </w:tabs>
              <w:rPr>
                <w:rFonts w:ascii="Arial" w:eastAsia="Times New Roman" w:hAnsi="Arial" w:cs="Arial"/>
                <w:sz w:val="20"/>
                <w:szCs w:val="20"/>
              </w:rPr>
            </w:pPr>
          </w:p>
        </w:tc>
      </w:tr>
    </w:tbl>
    <w:p w14:paraId="3E6DA049" w14:textId="77777777" w:rsidR="00D370FE" w:rsidRPr="00C86A8D" w:rsidRDefault="00D370FE" w:rsidP="00D370FE">
      <w:pPr>
        <w:tabs>
          <w:tab w:val="left" w:pos="5245"/>
        </w:tabs>
        <w:spacing w:after="0" w:line="240" w:lineRule="auto"/>
        <w:ind w:left="180" w:hanging="180"/>
        <w:rPr>
          <w:rFonts w:ascii="Arial" w:eastAsia="Times New Roman" w:hAnsi="Arial" w:cs="Arial"/>
          <w:sz w:val="20"/>
          <w:szCs w:val="20"/>
        </w:rPr>
      </w:pPr>
    </w:p>
    <w:tbl>
      <w:tblPr>
        <w:tblW w:w="10627" w:type="dxa"/>
        <w:tblLook w:val="01E0" w:firstRow="1" w:lastRow="1" w:firstColumn="1" w:lastColumn="1" w:noHBand="0" w:noVBand="0"/>
      </w:tblPr>
      <w:tblGrid>
        <w:gridCol w:w="5318"/>
        <w:gridCol w:w="5309"/>
      </w:tblGrid>
      <w:tr w:rsidR="00A66D4D" w:rsidRPr="00C86A8D" w14:paraId="3DDA834E" w14:textId="77777777" w:rsidTr="00A66D4D">
        <w:tc>
          <w:tcPr>
            <w:tcW w:w="5318" w:type="dxa"/>
          </w:tcPr>
          <w:p w14:paraId="0EAADB27" w14:textId="77777777" w:rsidR="00A66D4D" w:rsidRPr="00C86A8D" w:rsidRDefault="00A66D4D" w:rsidP="004D3B2F">
            <w:pPr>
              <w:spacing w:after="0" w:line="240" w:lineRule="auto"/>
              <w:jc w:val="both"/>
              <w:rPr>
                <w:rFonts w:ascii="Arial" w:eastAsia="Times New Roman" w:hAnsi="Arial" w:cs="Arial"/>
                <w:sz w:val="20"/>
                <w:szCs w:val="20"/>
              </w:rPr>
            </w:pPr>
          </w:p>
        </w:tc>
        <w:tc>
          <w:tcPr>
            <w:tcW w:w="5309" w:type="dxa"/>
          </w:tcPr>
          <w:p w14:paraId="4BA61759" w14:textId="77777777" w:rsidR="00A66D4D" w:rsidRDefault="00A66D4D" w:rsidP="004D3B2F">
            <w:pPr>
              <w:spacing w:after="60" w:line="240" w:lineRule="auto"/>
              <w:jc w:val="both"/>
              <w:rPr>
                <w:rFonts w:ascii="Arial" w:eastAsia="Times New Roman" w:hAnsi="Arial" w:cs="Arial"/>
                <w:sz w:val="20"/>
                <w:szCs w:val="20"/>
              </w:rPr>
            </w:pPr>
          </w:p>
        </w:tc>
      </w:tr>
      <w:tr w:rsidR="00CC17A0" w:rsidRPr="00C86A8D" w14:paraId="33236E2C" w14:textId="77777777" w:rsidTr="00A66D4D">
        <w:tc>
          <w:tcPr>
            <w:tcW w:w="5318" w:type="dxa"/>
          </w:tcPr>
          <w:p w14:paraId="02EC163D"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Borders>
              <w:bottom w:val="single" w:sz="4" w:space="0" w:color="auto"/>
            </w:tcBorders>
          </w:tcPr>
          <w:p w14:paraId="361DDFE7" w14:textId="77777777" w:rsidR="00CC17A0" w:rsidRPr="00C86A8D" w:rsidRDefault="00CC17A0" w:rsidP="004D3B2F">
            <w:pPr>
              <w:spacing w:after="60" w:line="240" w:lineRule="auto"/>
              <w:jc w:val="both"/>
              <w:rPr>
                <w:rFonts w:ascii="Arial" w:eastAsia="Times New Roman" w:hAnsi="Arial" w:cs="Arial"/>
                <w:sz w:val="20"/>
                <w:szCs w:val="20"/>
              </w:rPr>
            </w:pPr>
            <w:r>
              <w:rPr>
                <w:rFonts w:ascii="Arial" w:eastAsia="Times New Roman" w:hAnsi="Arial" w:cs="Arial"/>
                <w:sz w:val="20"/>
                <w:szCs w:val="20"/>
                <w:lang w:val="en-CA"/>
              </w:rPr>
              <w:fldChar w:fldCharType="begin">
                <w:ffData>
                  <w:name w:val=""/>
                  <w:enabled/>
                  <w:calcOnExit w:val="0"/>
                  <w:textInput>
                    <w:default w:val="(Prénom et nom)"/>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(First and last name)</w:t>
            </w:r>
            <w:r>
              <w:rPr>
                <w:rFonts w:ascii="Arial" w:eastAsia="Times New Roman" w:hAnsi="Arial" w:cs="Arial"/>
                <w:sz w:val="20"/>
                <w:szCs w:val="20"/>
                <w:lang w:val="en-CA"/>
              </w:rPr>
              <w:fldChar w:fldCharType="end"/>
            </w:r>
          </w:p>
        </w:tc>
      </w:tr>
      <w:tr w:rsidR="00CC17A0" w:rsidRPr="00DA36B5" w14:paraId="68088BC2" w14:textId="77777777" w:rsidTr="00A66D4D">
        <w:tc>
          <w:tcPr>
            <w:tcW w:w="5318" w:type="dxa"/>
          </w:tcPr>
          <w:p w14:paraId="714662E0"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Borders>
              <w:top w:val="single" w:sz="4" w:space="0" w:color="auto"/>
            </w:tcBorders>
          </w:tcPr>
          <w:p w14:paraId="344C23DC" w14:textId="77777777" w:rsidR="00CC17A0" w:rsidRPr="00BF4030" w:rsidRDefault="00CC17A0" w:rsidP="004D3B2F">
            <w:pPr>
              <w:spacing w:before="60" w:after="0" w:line="240" w:lineRule="auto"/>
              <w:jc w:val="both"/>
              <w:rPr>
                <w:rFonts w:ascii="Arial" w:eastAsia="Times New Roman" w:hAnsi="Arial" w:cs="Arial"/>
                <w:sz w:val="20"/>
                <w:szCs w:val="20"/>
                <w:lang w:val="en-CA"/>
              </w:rPr>
            </w:pPr>
            <w:r>
              <w:rPr>
                <w:rFonts w:ascii="Arial" w:eastAsia="Times New Roman" w:hAnsi="Arial" w:cs="Arial"/>
                <w:sz w:val="20"/>
                <w:szCs w:val="20"/>
                <w:lang w:val="en-CA"/>
              </w:rPr>
              <w:t xml:space="preserve">residing and domiciled at </w:t>
            </w:r>
            <w:r>
              <w:rPr>
                <w:rFonts w:ascii="Arial" w:eastAsia="Times New Roman" w:hAnsi="Arial" w:cs="Arial"/>
                <w:sz w:val="20"/>
                <w:szCs w:val="20"/>
                <w:lang w:val="en-CA"/>
              </w:rPr>
              <w:fldChar w:fldCharType="begin">
                <w:ffData>
                  <w:name w:val=""/>
                  <w:enabled/>
                  <w:calcOnExit w:val="0"/>
                  <w:textInput>
                    <w:default w:val="adresse complète et district judiciaire"/>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full address and judicial district</w:t>
            </w:r>
            <w:r>
              <w:rPr>
                <w:rFonts w:ascii="Arial" w:eastAsia="Times New Roman" w:hAnsi="Arial" w:cs="Arial"/>
                <w:sz w:val="20"/>
                <w:szCs w:val="20"/>
                <w:lang w:val="en-CA"/>
              </w:rPr>
              <w:fldChar w:fldCharType="end"/>
            </w:r>
          </w:p>
        </w:tc>
      </w:tr>
      <w:tr w:rsidR="00CC17A0" w:rsidRPr="00C86A8D" w14:paraId="69D5C784" w14:textId="77777777" w:rsidTr="004D3B2F">
        <w:tc>
          <w:tcPr>
            <w:tcW w:w="5318" w:type="dxa"/>
          </w:tcPr>
          <w:p w14:paraId="2AE66D57" w14:textId="77777777" w:rsidR="00CC17A0" w:rsidRPr="00BF4030" w:rsidRDefault="00CC17A0" w:rsidP="004D3B2F">
            <w:pPr>
              <w:spacing w:after="0" w:line="240" w:lineRule="auto"/>
              <w:jc w:val="both"/>
              <w:rPr>
                <w:rFonts w:ascii="Arial" w:eastAsia="Times New Roman" w:hAnsi="Arial" w:cs="Arial"/>
                <w:sz w:val="20"/>
                <w:szCs w:val="20"/>
                <w:lang w:val="en-CA"/>
              </w:rPr>
            </w:pPr>
          </w:p>
        </w:tc>
        <w:tc>
          <w:tcPr>
            <w:tcW w:w="5309" w:type="dxa"/>
          </w:tcPr>
          <w:p w14:paraId="64FD709B" w14:textId="77777777" w:rsidR="00CC17A0" w:rsidRDefault="00CC17A0" w:rsidP="004D3B2F">
            <w:pPr>
              <w:spacing w:before="60" w:after="0" w:line="240" w:lineRule="auto"/>
              <w:jc w:val="both"/>
              <w:rPr>
                <w:rFonts w:ascii="Arial" w:eastAsia="Times New Roman" w:hAnsi="Arial" w:cs="Arial"/>
                <w:sz w:val="20"/>
                <w:szCs w:val="20"/>
              </w:rPr>
            </w:pPr>
            <w:r>
              <w:rPr>
                <w:rFonts w:ascii="Arial" w:eastAsia="Times New Roman" w:hAnsi="Arial" w:cs="Arial"/>
                <w:sz w:val="20"/>
                <w:szCs w:val="20"/>
                <w:lang w:val="en-CA"/>
              </w:rPr>
              <w:t>Plaintiff</w:t>
            </w:r>
          </w:p>
        </w:tc>
      </w:tr>
      <w:tr w:rsidR="00CC17A0" w:rsidRPr="00C86A8D" w14:paraId="7053D977" w14:textId="77777777" w:rsidTr="004D3B2F">
        <w:tc>
          <w:tcPr>
            <w:tcW w:w="5318" w:type="dxa"/>
          </w:tcPr>
          <w:p w14:paraId="495411A8"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Pr>
          <w:p w14:paraId="393639CA" w14:textId="77777777" w:rsidR="00CC17A0" w:rsidRDefault="00CC17A0" w:rsidP="004D3B2F">
            <w:pPr>
              <w:spacing w:before="60" w:after="0" w:line="240" w:lineRule="auto"/>
              <w:jc w:val="both"/>
              <w:rPr>
                <w:rFonts w:ascii="Arial" w:eastAsia="Times New Roman" w:hAnsi="Arial" w:cs="Arial"/>
                <w:sz w:val="20"/>
                <w:szCs w:val="20"/>
              </w:rPr>
            </w:pPr>
          </w:p>
        </w:tc>
      </w:tr>
      <w:tr w:rsidR="00CC17A0" w:rsidRPr="00C86A8D" w14:paraId="0375D6E9" w14:textId="77777777" w:rsidTr="004D3B2F">
        <w:tc>
          <w:tcPr>
            <w:tcW w:w="5318" w:type="dxa"/>
          </w:tcPr>
          <w:p w14:paraId="5BCA9753"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Pr>
          <w:p w14:paraId="061C36FA" w14:textId="77777777" w:rsidR="00CC17A0" w:rsidRDefault="00CC17A0" w:rsidP="004D3B2F">
            <w:pPr>
              <w:spacing w:before="60" w:after="0" w:line="240" w:lineRule="auto"/>
              <w:jc w:val="both"/>
              <w:rPr>
                <w:rFonts w:ascii="Arial" w:eastAsia="Times New Roman" w:hAnsi="Arial" w:cs="Arial"/>
                <w:sz w:val="20"/>
                <w:szCs w:val="20"/>
              </w:rPr>
            </w:pPr>
            <w:r>
              <w:rPr>
                <w:rFonts w:ascii="Arial" w:eastAsia="Times New Roman" w:hAnsi="Arial" w:cs="Arial"/>
                <w:sz w:val="20"/>
                <w:szCs w:val="20"/>
                <w:lang w:val="en-CA"/>
              </w:rPr>
              <w:t>v.</w:t>
            </w:r>
          </w:p>
        </w:tc>
      </w:tr>
      <w:tr w:rsidR="00CC17A0" w:rsidRPr="00C86A8D" w14:paraId="15BA9CA0" w14:textId="77777777" w:rsidTr="004D3B2F">
        <w:tc>
          <w:tcPr>
            <w:tcW w:w="5318" w:type="dxa"/>
          </w:tcPr>
          <w:p w14:paraId="5AC26410"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Pr>
          <w:p w14:paraId="6E859539" w14:textId="77777777" w:rsidR="00CC17A0" w:rsidRDefault="00CC17A0" w:rsidP="004D3B2F">
            <w:pPr>
              <w:spacing w:after="0" w:line="240" w:lineRule="auto"/>
              <w:jc w:val="both"/>
              <w:rPr>
                <w:rFonts w:ascii="Arial" w:eastAsia="Times New Roman" w:hAnsi="Arial" w:cs="Arial"/>
                <w:sz w:val="20"/>
                <w:szCs w:val="20"/>
              </w:rPr>
            </w:pPr>
          </w:p>
        </w:tc>
      </w:tr>
      <w:tr w:rsidR="00CC17A0" w:rsidRPr="00C86A8D" w14:paraId="03A21FAE" w14:textId="77777777" w:rsidTr="004D3B2F">
        <w:tc>
          <w:tcPr>
            <w:tcW w:w="5318" w:type="dxa"/>
          </w:tcPr>
          <w:p w14:paraId="331775C6"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Borders>
              <w:bottom w:val="single" w:sz="4" w:space="0" w:color="auto"/>
            </w:tcBorders>
          </w:tcPr>
          <w:p w14:paraId="260E09FE" w14:textId="77777777" w:rsidR="00CC17A0" w:rsidRDefault="00CC17A0" w:rsidP="004D3B2F">
            <w:pPr>
              <w:spacing w:after="60" w:line="240" w:lineRule="auto"/>
              <w:jc w:val="both"/>
              <w:rPr>
                <w:rFonts w:ascii="Arial" w:eastAsia="Times New Roman" w:hAnsi="Arial" w:cs="Arial"/>
                <w:sz w:val="20"/>
                <w:szCs w:val="20"/>
              </w:rPr>
            </w:pPr>
            <w:r>
              <w:rPr>
                <w:rFonts w:ascii="Arial" w:eastAsia="Times New Roman" w:hAnsi="Arial" w:cs="Arial"/>
                <w:sz w:val="20"/>
                <w:szCs w:val="20"/>
                <w:lang w:val="en-CA"/>
              </w:rPr>
              <w:fldChar w:fldCharType="begin">
                <w:ffData>
                  <w:name w:val=""/>
                  <w:enabled/>
                  <w:calcOnExit w:val="0"/>
                  <w:textInput>
                    <w:default w:val="(Prénom et nom)"/>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(First and last name)</w:t>
            </w:r>
            <w:r>
              <w:rPr>
                <w:rFonts w:ascii="Arial" w:eastAsia="Times New Roman" w:hAnsi="Arial" w:cs="Arial"/>
                <w:sz w:val="20"/>
                <w:szCs w:val="20"/>
                <w:lang w:val="en-CA"/>
              </w:rPr>
              <w:fldChar w:fldCharType="end"/>
            </w:r>
          </w:p>
        </w:tc>
      </w:tr>
      <w:tr w:rsidR="00CC17A0" w:rsidRPr="00DA36B5" w14:paraId="26A54579" w14:textId="77777777" w:rsidTr="004D3B2F">
        <w:tc>
          <w:tcPr>
            <w:tcW w:w="5318" w:type="dxa"/>
          </w:tcPr>
          <w:p w14:paraId="7DA617D8"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Borders>
              <w:top w:val="single" w:sz="4" w:space="0" w:color="auto"/>
            </w:tcBorders>
          </w:tcPr>
          <w:p w14:paraId="67EDBE2A" w14:textId="77777777" w:rsidR="00CC17A0" w:rsidRPr="00BF4030" w:rsidRDefault="00CC17A0" w:rsidP="004D3B2F">
            <w:pPr>
              <w:spacing w:before="60" w:after="0" w:line="240" w:lineRule="auto"/>
              <w:jc w:val="both"/>
              <w:rPr>
                <w:rFonts w:ascii="Arial" w:eastAsia="Times New Roman" w:hAnsi="Arial" w:cs="Arial"/>
                <w:sz w:val="20"/>
                <w:szCs w:val="20"/>
                <w:lang w:val="en-CA"/>
              </w:rPr>
            </w:pPr>
            <w:r>
              <w:rPr>
                <w:rFonts w:ascii="Arial" w:eastAsia="Times New Roman" w:hAnsi="Arial" w:cs="Arial"/>
                <w:sz w:val="20"/>
                <w:szCs w:val="20"/>
                <w:lang w:val="en-CA"/>
              </w:rPr>
              <w:t xml:space="preserve">residing and domiciled at </w:t>
            </w:r>
            <w:r>
              <w:rPr>
                <w:rFonts w:ascii="Arial" w:eastAsia="Times New Roman" w:hAnsi="Arial" w:cs="Arial"/>
                <w:sz w:val="20"/>
                <w:szCs w:val="20"/>
                <w:lang w:val="en-CA"/>
              </w:rPr>
              <w:fldChar w:fldCharType="begin">
                <w:ffData>
                  <w:name w:val=""/>
                  <w:enabled/>
                  <w:calcOnExit w:val="0"/>
                  <w:textInput>
                    <w:default w:val="adresse complète et district judiciaire"/>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full address and judicial district</w:t>
            </w:r>
            <w:r>
              <w:rPr>
                <w:rFonts w:ascii="Arial" w:eastAsia="Times New Roman" w:hAnsi="Arial" w:cs="Arial"/>
                <w:sz w:val="20"/>
                <w:szCs w:val="20"/>
                <w:lang w:val="en-CA"/>
              </w:rPr>
              <w:fldChar w:fldCharType="end"/>
            </w:r>
          </w:p>
        </w:tc>
      </w:tr>
      <w:tr w:rsidR="00CC17A0" w:rsidRPr="00C86A8D" w14:paraId="5B9BE276" w14:textId="77777777" w:rsidTr="004D3B2F">
        <w:tc>
          <w:tcPr>
            <w:tcW w:w="5318" w:type="dxa"/>
          </w:tcPr>
          <w:p w14:paraId="2D67023C" w14:textId="77777777" w:rsidR="00CC17A0" w:rsidRPr="00BF4030" w:rsidRDefault="00CC17A0" w:rsidP="004D3B2F">
            <w:pPr>
              <w:spacing w:after="0" w:line="240" w:lineRule="auto"/>
              <w:jc w:val="both"/>
              <w:rPr>
                <w:rFonts w:ascii="Arial" w:eastAsia="Times New Roman" w:hAnsi="Arial" w:cs="Arial"/>
                <w:sz w:val="20"/>
                <w:szCs w:val="20"/>
                <w:lang w:val="en-CA"/>
              </w:rPr>
            </w:pPr>
          </w:p>
        </w:tc>
        <w:tc>
          <w:tcPr>
            <w:tcW w:w="5309" w:type="dxa"/>
          </w:tcPr>
          <w:p w14:paraId="63CD7204" w14:textId="77777777" w:rsidR="00CC17A0" w:rsidRDefault="00CC17A0" w:rsidP="004D3B2F">
            <w:pPr>
              <w:spacing w:before="60" w:after="0" w:line="240" w:lineRule="auto"/>
              <w:jc w:val="both"/>
              <w:rPr>
                <w:rFonts w:ascii="Arial" w:eastAsia="Times New Roman" w:hAnsi="Arial" w:cs="Arial"/>
                <w:sz w:val="20"/>
                <w:szCs w:val="20"/>
              </w:rPr>
            </w:pPr>
            <w:r>
              <w:rPr>
                <w:rFonts w:ascii="Arial" w:eastAsia="Times New Roman" w:hAnsi="Arial" w:cs="Arial"/>
                <w:sz w:val="20"/>
                <w:szCs w:val="20"/>
                <w:lang w:val="en-CA"/>
              </w:rPr>
              <w:t>Defendant</w:t>
            </w:r>
          </w:p>
        </w:tc>
      </w:tr>
      <w:tr w:rsidR="000346AF" w:rsidRPr="00C86A8D" w14:paraId="317DC40F" w14:textId="77777777" w:rsidTr="004D3B2F">
        <w:tc>
          <w:tcPr>
            <w:tcW w:w="5318" w:type="dxa"/>
          </w:tcPr>
          <w:p w14:paraId="064BAF00" w14:textId="77777777" w:rsidR="000346AF" w:rsidRPr="00C86A8D" w:rsidRDefault="000346AF" w:rsidP="004D3B2F">
            <w:pPr>
              <w:spacing w:after="0" w:line="240" w:lineRule="auto"/>
              <w:jc w:val="both"/>
              <w:rPr>
                <w:rFonts w:ascii="Arial" w:eastAsia="Times New Roman" w:hAnsi="Arial" w:cs="Arial"/>
                <w:sz w:val="20"/>
                <w:szCs w:val="20"/>
              </w:rPr>
            </w:pPr>
          </w:p>
        </w:tc>
        <w:tc>
          <w:tcPr>
            <w:tcW w:w="5309" w:type="dxa"/>
          </w:tcPr>
          <w:p w14:paraId="20853638" w14:textId="77777777" w:rsidR="000346AF" w:rsidRDefault="000346AF" w:rsidP="004D3B2F">
            <w:pPr>
              <w:spacing w:before="60" w:after="0" w:line="240" w:lineRule="auto"/>
              <w:jc w:val="both"/>
              <w:rPr>
                <w:rFonts w:ascii="Arial" w:eastAsia="Times New Roman" w:hAnsi="Arial" w:cs="Arial"/>
                <w:sz w:val="20"/>
                <w:szCs w:val="20"/>
              </w:rPr>
            </w:pPr>
          </w:p>
        </w:tc>
      </w:tr>
    </w:tbl>
    <w:p w14:paraId="40D73264" w14:textId="77777777" w:rsidR="000346AF" w:rsidRPr="00BF4030" w:rsidRDefault="00A66D4D" w:rsidP="00A66D4D">
      <w:pPr>
        <w:spacing w:before="240" w:after="0" w:line="240" w:lineRule="auto"/>
        <w:jc w:val="center"/>
        <w:rPr>
          <w:rFonts w:ascii="Arial" w:hAnsi="Arial" w:cs="Arial"/>
          <w:b/>
          <w:sz w:val="20"/>
          <w:szCs w:val="20"/>
          <w:lang w:val="en-CA"/>
        </w:rPr>
      </w:pPr>
      <w:r>
        <w:rPr>
          <w:rFonts w:ascii="Arial" w:hAnsi="Arial" w:cs="Arial"/>
          <w:b/>
          <w:bCs/>
          <w:sz w:val="20"/>
          <w:szCs w:val="20"/>
          <w:lang w:val="en-CA"/>
        </w:rPr>
        <w:t>NOTICE TO SUPERVISORS OF ACCESS RIGHTS</w:t>
      </w:r>
    </w:p>
    <w:p w14:paraId="1AB4EFFC" w14:textId="77777777" w:rsidR="00CC17A0" w:rsidRPr="00BF4030" w:rsidRDefault="00CC17A0" w:rsidP="00CC17A0">
      <w:pPr>
        <w:pBdr>
          <w:bottom w:val="single" w:sz="4" w:space="1" w:color="auto"/>
        </w:pBdr>
        <w:spacing w:after="0" w:line="240" w:lineRule="auto"/>
        <w:jc w:val="center"/>
        <w:rPr>
          <w:rFonts w:ascii="Arial" w:hAnsi="Arial" w:cs="Arial"/>
          <w:b/>
          <w:sz w:val="4"/>
          <w:szCs w:val="4"/>
          <w:lang w:val="en-CA"/>
        </w:rPr>
      </w:pPr>
    </w:p>
    <w:p w14:paraId="2A675F3B" w14:textId="77777777" w:rsidR="000346AF" w:rsidRPr="00BF4030" w:rsidRDefault="00A66D4D" w:rsidP="000346AF">
      <w:pPr>
        <w:pStyle w:val="Paragraphedeliste"/>
        <w:numPr>
          <w:ilvl w:val="0"/>
          <w:numId w:val="39"/>
        </w:numPr>
        <w:spacing w:before="240" w:after="0" w:line="240" w:lineRule="auto"/>
        <w:ind w:left="284" w:hanging="284"/>
        <w:contextualSpacing w:val="0"/>
        <w:rPr>
          <w:rFonts w:ascii="Arial" w:hAnsi="Arial" w:cs="Arial"/>
          <w:bCs/>
          <w:sz w:val="20"/>
          <w:szCs w:val="20"/>
          <w:lang w:val="en-CA"/>
        </w:rPr>
      </w:pPr>
      <w:r>
        <w:rPr>
          <w:rFonts w:ascii="Arial" w:hAnsi="Arial" w:cs="Arial"/>
          <w:sz w:val="20"/>
          <w:szCs w:val="20"/>
          <w:lang w:val="en-CA"/>
        </w:rPr>
        <w:t xml:space="preserve">You have been appointed, by order of the Unified Family Tribunal, a copy of which is attached to this notice, to act as supervisor(s) of access rights. This order allows a parent to see their child or children or grants a </w:t>
      </w:r>
      <w:proofErr w:type="gramStart"/>
      <w:r>
        <w:rPr>
          <w:rFonts w:ascii="Arial" w:hAnsi="Arial" w:cs="Arial"/>
          <w:sz w:val="20"/>
          <w:szCs w:val="20"/>
          <w:lang w:val="en-CA"/>
        </w:rPr>
        <w:t>third party</w:t>
      </w:r>
      <w:proofErr w:type="gramEnd"/>
      <w:r>
        <w:rPr>
          <w:rFonts w:ascii="Arial" w:hAnsi="Arial" w:cs="Arial"/>
          <w:sz w:val="20"/>
          <w:szCs w:val="20"/>
          <w:lang w:val="en-CA"/>
        </w:rPr>
        <w:t xml:space="preserve"> access to a child or children under certain conditions. The “exercise of access rights” is the time during which the parent or third party sees a child or children.</w:t>
      </w:r>
    </w:p>
    <w:p w14:paraId="5ABD1540" w14:textId="77777777" w:rsidR="000346AF" w:rsidRPr="00BF4030" w:rsidRDefault="000346AF" w:rsidP="000346AF">
      <w:pPr>
        <w:pStyle w:val="Paragraphedeliste"/>
        <w:spacing w:after="0" w:line="240" w:lineRule="auto"/>
        <w:ind w:left="284"/>
        <w:contextualSpacing w:val="0"/>
        <w:rPr>
          <w:rFonts w:ascii="Arial" w:hAnsi="Arial" w:cs="Arial"/>
          <w:bCs/>
          <w:sz w:val="20"/>
          <w:szCs w:val="20"/>
          <w:lang w:val="en-CA"/>
        </w:rPr>
      </w:pPr>
    </w:p>
    <w:p w14:paraId="22E528A5" w14:textId="77777777" w:rsidR="00A66D4D" w:rsidRPr="00A66D4D" w:rsidRDefault="00A66D4D" w:rsidP="00A66D4D">
      <w:pPr>
        <w:pStyle w:val="Paragraphedeliste"/>
        <w:numPr>
          <w:ilvl w:val="0"/>
          <w:numId w:val="39"/>
        </w:numPr>
        <w:spacing w:after="360" w:line="240" w:lineRule="auto"/>
        <w:ind w:left="284" w:hanging="284"/>
        <w:jc w:val="both"/>
        <w:rPr>
          <w:rFonts w:ascii="Arial" w:hAnsi="Arial" w:cs="Arial"/>
          <w:bCs/>
          <w:sz w:val="20"/>
          <w:szCs w:val="20"/>
        </w:rPr>
      </w:pPr>
      <w:r>
        <w:rPr>
          <w:rFonts w:ascii="Arial" w:hAnsi="Arial" w:cs="Arial"/>
          <w:sz w:val="20"/>
          <w:szCs w:val="20"/>
          <w:lang w:val="en-CA"/>
        </w:rPr>
        <w:t>As a result, you must</w:t>
      </w:r>
    </w:p>
    <w:p w14:paraId="4C55071A" w14:textId="77777777" w:rsidR="00A66D4D" w:rsidRPr="00BF4030" w:rsidRDefault="00A66D4D" w:rsidP="00A66D4D">
      <w:pPr>
        <w:pStyle w:val="Paragraphedeliste"/>
        <w:spacing w:after="360" w:line="240" w:lineRule="auto"/>
        <w:ind w:left="284"/>
        <w:jc w:val="both"/>
        <w:rPr>
          <w:rFonts w:ascii="Arial" w:hAnsi="Arial" w:cs="Arial"/>
          <w:bCs/>
          <w:sz w:val="20"/>
          <w:szCs w:val="20"/>
          <w:lang w:val="en-CA"/>
        </w:rPr>
      </w:pPr>
      <w:r>
        <w:rPr>
          <w:rFonts w:ascii="Arial" w:hAnsi="Arial" w:cs="Arial"/>
          <w:sz w:val="20"/>
          <w:szCs w:val="20"/>
          <w:lang w:val="en-CA"/>
        </w:rPr>
        <w:fldChar w:fldCharType="begin">
          <w:ffData>
            <w:name w:val=""/>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be present for </w:t>
      </w:r>
      <w:proofErr w:type="gramStart"/>
      <w:r>
        <w:rPr>
          <w:rFonts w:ascii="Arial" w:hAnsi="Arial" w:cs="Arial"/>
          <w:sz w:val="20"/>
          <w:szCs w:val="20"/>
          <w:lang w:val="en-CA"/>
        </w:rPr>
        <w:t>each and every</w:t>
      </w:r>
      <w:proofErr w:type="gramEnd"/>
      <w:r>
        <w:rPr>
          <w:rFonts w:ascii="Arial" w:hAnsi="Arial" w:cs="Arial"/>
          <w:sz w:val="20"/>
          <w:szCs w:val="20"/>
          <w:lang w:val="en-CA"/>
        </w:rPr>
        <w:t xml:space="preserve"> exercise of access rights;</w:t>
      </w:r>
    </w:p>
    <w:p w14:paraId="74FE3D05" w14:textId="77777777" w:rsidR="00A66D4D" w:rsidRPr="00BF4030" w:rsidRDefault="00A66D4D" w:rsidP="00A66D4D">
      <w:pPr>
        <w:pStyle w:val="Paragraphedeliste"/>
        <w:spacing w:after="360" w:line="240" w:lineRule="auto"/>
        <w:ind w:left="284"/>
        <w:jc w:val="both"/>
        <w:rPr>
          <w:rFonts w:ascii="Arial" w:hAnsi="Arial" w:cs="Arial"/>
          <w:bCs/>
          <w:sz w:val="20"/>
          <w:szCs w:val="20"/>
          <w:lang w:val="en-CA"/>
        </w:rPr>
      </w:pPr>
      <w:r>
        <w:rPr>
          <w:rFonts w:ascii="Arial" w:hAnsi="Arial" w:cs="Arial"/>
          <w:sz w:val="20"/>
          <w:szCs w:val="20"/>
          <w:lang w:val="en-CA"/>
        </w:rPr>
        <w:fldChar w:fldCharType="begin">
          <w:ffData>
            <w:name w:val=""/>
            <w:enabled/>
            <w:calcOnExit w:val="0"/>
            <w:checkBox>
              <w:sizeAuto/>
              <w:default w:val="0"/>
            </w:checkBox>
          </w:ffData>
        </w:fldChar>
      </w:r>
      <w:r>
        <w:rPr>
          <w:rFonts w:ascii="Arial" w:hAnsi="Arial" w:cs="Arial"/>
          <w:sz w:val="20"/>
          <w:szCs w:val="20"/>
          <w:lang w:val="en-CA"/>
        </w:rPr>
        <w:instrText xml:space="preserve"> FORMCHECKBOX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sz w:val="20"/>
          <w:szCs w:val="20"/>
          <w:lang w:val="en-CA"/>
        </w:rPr>
        <w:fldChar w:fldCharType="end"/>
      </w:r>
      <w:r>
        <w:rPr>
          <w:rFonts w:ascii="Arial" w:hAnsi="Arial" w:cs="Arial"/>
          <w:sz w:val="20"/>
          <w:szCs w:val="20"/>
          <w:lang w:val="en-CA"/>
        </w:rPr>
        <w:t xml:space="preserve"> be present for the entire duration of the exercise of access rights.</w:t>
      </w:r>
    </w:p>
    <w:p w14:paraId="5877DB15" w14:textId="77777777" w:rsidR="00CC17A0" w:rsidRPr="00BF4030" w:rsidRDefault="00CC17A0" w:rsidP="00CC17A0">
      <w:pPr>
        <w:pStyle w:val="Paragraphedeliste"/>
        <w:spacing w:after="360" w:line="240" w:lineRule="auto"/>
        <w:ind w:left="284"/>
        <w:jc w:val="both"/>
        <w:rPr>
          <w:rFonts w:ascii="Arial" w:hAnsi="Arial" w:cs="Arial"/>
          <w:bCs/>
          <w:sz w:val="20"/>
          <w:szCs w:val="20"/>
          <w:lang w:val="en-CA"/>
        </w:rPr>
      </w:pPr>
    </w:p>
    <w:p w14:paraId="091C8E9F" w14:textId="77777777" w:rsidR="000346AF" w:rsidRPr="00BF4030" w:rsidRDefault="00A66D4D" w:rsidP="000346AF">
      <w:pPr>
        <w:pStyle w:val="Paragraphedeliste"/>
        <w:numPr>
          <w:ilvl w:val="0"/>
          <w:numId w:val="39"/>
        </w:numPr>
        <w:spacing w:before="120" w:after="120" w:line="240" w:lineRule="auto"/>
        <w:ind w:left="284" w:hanging="284"/>
        <w:contextualSpacing w:val="0"/>
        <w:jc w:val="both"/>
        <w:rPr>
          <w:rFonts w:ascii="Arial" w:hAnsi="Arial" w:cs="Arial"/>
          <w:bCs/>
          <w:sz w:val="20"/>
          <w:szCs w:val="20"/>
          <w:lang w:val="en-CA"/>
        </w:rPr>
      </w:pPr>
      <w:r>
        <w:rPr>
          <w:rFonts w:ascii="Arial" w:hAnsi="Arial" w:cs="Arial"/>
          <w:sz w:val="20"/>
          <w:szCs w:val="20"/>
          <w:lang w:val="en-CA"/>
        </w:rPr>
        <w:t>You cannot choose to stop acting as the supervisor of access rights or have yourself replaced at your own convenience or discretion.</w:t>
      </w:r>
    </w:p>
    <w:p w14:paraId="27982302" w14:textId="77777777" w:rsidR="00193043" w:rsidRPr="00BF4030" w:rsidRDefault="00A66D4D" w:rsidP="00A66D4D">
      <w:pPr>
        <w:pStyle w:val="Paragraphedeliste"/>
        <w:numPr>
          <w:ilvl w:val="0"/>
          <w:numId w:val="39"/>
        </w:numPr>
        <w:ind w:left="284" w:hanging="284"/>
        <w:jc w:val="both"/>
        <w:rPr>
          <w:rFonts w:ascii="Arial" w:hAnsi="Arial" w:cs="Arial"/>
          <w:bCs/>
          <w:sz w:val="20"/>
          <w:szCs w:val="20"/>
          <w:lang w:val="en-CA"/>
        </w:rPr>
      </w:pPr>
      <w:r>
        <w:rPr>
          <w:rFonts w:ascii="Arial" w:hAnsi="Arial" w:cs="Arial"/>
          <w:sz w:val="20"/>
          <w:szCs w:val="20"/>
          <w:lang w:val="en-CA"/>
        </w:rPr>
        <w:t xml:space="preserve">If you are no longer willing or able to act as the supervisor, you must advise the parents and, if applicable, the third party, in writing as soon as possible before the next scheduled exercise of access rights. </w:t>
      </w:r>
    </w:p>
    <w:tbl>
      <w:tblPr>
        <w:tblStyle w:val="Grilledutableau"/>
        <w:tblW w:w="0" w:type="auto"/>
        <w:tblLook w:val="04A0" w:firstRow="1" w:lastRow="0" w:firstColumn="1" w:lastColumn="0" w:noHBand="0" w:noVBand="1"/>
      </w:tblPr>
      <w:tblGrid>
        <w:gridCol w:w="5047"/>
        <w:gridCol w:w="40"/>
        <w:gridCol w:w="811"/>
        <w:gridCol w:w="40"/>
        <w:gridCol w:w="4694"/>
      </w:tblGrid>
      <w:tr w:rsidR="00A9763A" w:rsidRPr="00C86A8D" w14:paraId="668A6459" w14:textId="77777777" w:rsidTr="000346AF">
        <w:tc>
          <w:tcPr>
            <w:tcW w:w="10632" w:type="dxa"/>
            <w:gridSpan w:val="5"/>
            <w:tcBorders>
              <w:top w:val="nil"/>
              <w:left w:val="nil"/>
              <w:bottom w:val="nil"/>
              <w:right w:val="nil"/>
            </w:tcBorders>
          </w:tcPr>
          <w:p w14:paraId="1283D4E1" w14:textId="77777777" w:rsidR="00A9763A" w:rsidRPr="00C86A8D" w:rsidRDefault="00A66D4D" w:rsidP="00A9763A">
            <w:pPr>
              <w:tabs>
                <w:tab w:val="left" w:pos="608"/>
              </w:tabs>
              <w:spacing w:before="120" w:after="120"/>
              <w:rPr>
                <w:rFonts w:ascii="Arial" w:hAnsi="Arial" w:cs="Arial"/>
                <w:bCs/>
                <w:sz w:val="20"/>
                <w:szCs w:val="20"/>
              </w:rPr>
            </w:pPr>
            <w:r>
              <w:rPr>
                <w:rFonts w:ascii="Arial" w:hAnsi="Arial" w:cs="Arial"/>
                <w:sz w:val="20"/>
                <w:szCs w:val="20"/>
                <w:lang w:val="en-CA"/>
              </w:rPr>
              <w:t xml:space="preserve">At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on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w:t>
            </w:r>
          </w:p>
        </w:tc>
      </w:tr>
      <w:tr w:rsidR="00B965B0" w:rsidRPr="00C86A8D" w14:paraId="16E305FD" w14:textId="77777777" w:rsidTr="000346AF">
        <w:tc>
          <w:tcPr>
            <w:tcW w:w="5047" w:type="dxa"/>
            <w:tcBorders>
              <w:top w:val="nil"/>
              <w:left w:val="nil"/>
              <w:bottom w:val="nil"/>
              <w:right w:val="nil"/>
            </w:tcBorders>
          </w:tcPr>
          <w:p w14:paraId="66389567" w14:textId="77777777" w:rsidR="000346AF" w:rsidRPr="00BF4030" w:rsidRDefault="000346AF" w:rsidP="000346AF">
            <w:pPr>
              <w:ind w:firstLine="567"/>
              <w:rPr>
                <w:rFonts w:ascii="Arial" w:hAnsi="Arial" w:cs="Arial"/>
                <w:sz w:val="20"/>
                <w:szCs w:val="20"/>
                <w:lang w:val="en-CA"/>
              </w:rPr>
            </w:pPr>
          </w:p>
          <w:p w14:paraId="23C87FEA" w14:textId="77777777" w:rsidR="00A9763A" w:rsidRPr="00BF4030" w:rsidRDefault="00A9763A" w:rsidP="000346AF">
            <w:pPr>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5DDFF246" w14:textId="77777777" w:rsidR="00A9763A" w:rsidRPr="00BF4030" w:rsidRDefault="00A9763A" w:rsidP="000346AF">
            <w:pPr>
              <w:ind w:firstLine="567"/>
              <w:rPr>
                <w:rFonts w:ascii="Arial" w:hAnsi="Arial" w:cs="Arial"/>
                <w:bCs/>
                <w:sz w:val="20"/>
                <w:szCs w:val="20"/>
                <w:lang w:val="en-CA"/>
              </w:rPr>
            </w:pPr>
            <w:r>
              <w:rPr>
                <w:rFonts w:ascii="Arial" w:hAnsi="Arial" w:cs="Arial"/>
                <w:sz w:val="20"/>
                <w:szCs w:val="20"/>
                <w:lang w:val="en-CA"/>
              </w:rPr>
              <w:t>First and last name (in block letters)</w:t>
            </w:r>
          </w:p>
          <w:p w14:paraId="735E3F18" w14:textId="77777777" w:rsidR="00A9763A" w:rsidRPr="00A66D4D" w:rsidRDefault="00A66D4D" w:rsidP="00A66D4D">
            <w:pPr>
              <w:ind w:firstLine="567"/>
              <w:rPr>
                <w:rFonts w:ascii="Arial" w:hAnsi="Arial" w:cs="Arial"/>
                <w:bCs/>
                <w:sz w:val="20"/>
                <w:szCs w:val="20"/>
              </w:rPr>
            </w:pPr>
            <w:r>
              <w:rPr>
                <w:rFonts w:ascii="Arial" w:hAnsi="Arial" w:cs="Arial"/>
                <w:sz w:val="20"/>
                <w:szCs w:val="20"/>
                <w:lang w:val="en-CA"/>
              </w:rPr>
              <w:t>Supervisor</w:t>
            </w:r>
          </w:p>
        </w:tc>
        <w:tc>
          <w:tcPr>
            <w:tcW w:w="851" w:type="dxa"/>
            <w:gridSpan w:val="2"/>
            <w:tcBorders>
              <w:top w:val="nil"/>
              <w:left w:val="nil"/>
              <w:bottom w:val="nil"/>
              <w:right w:val="nil"/>
            </w:tcBorders>
          </w:tcPr>
          <w:p w14:paraId="01A7697E" w14:textId="77777777" w:rsidR="00B965B0" w:rsidRPr="00A66D4D" w:rsidRDefault="00B965B0" w:rsidP="000346AF">
            <w:pPr>
              <w:ind w:right="1363" w:firstLine="567"/>
              <w:rPr>
                <w:rFonts w:ascii="Arial" w:hAnsi="Arial" w:cs="Arial"/>
                <w:bCs/>
                <w:sz w:val="20"/>
                <w:szCs w:val="20"/>
              </w:rPr>
            </w:pPr>
          </w:p>
        </w:tc>
        <w:tc>
          <w:tcPr>
            <w:tcW w:w="4734" w:type="dxa"/>
            <w:gridSpan w:val="2"/>
            <w:tcBorders>
              <w:top w:val="nil"/>
              <w:left w:val="nil"/>
              <w:bottom w:val="nil"/>
              <w:right w:val="nil"/>
            </w:tcBorders>
          </w:tcPr>
          <w:p w14:paraId="0E86BE4C" w14:textId="77777777" w:rsidR="00A9763A" w:rsidRPr="00A66D4D" w:rsidRDefault="00A9763A" w:rsidP="000346AF">
            <w:pPr>
              <w:ind w:firstLine="567"/>
              <w:rPr>
                <w:rFonts w:ascii="Arial" w:hAnsi="Arial" w:cs="Arial"/>
                <w:sz w:val="20"/>
                <w:szCs w:val="20"/>
              </w:rPr>
            </w:pPr>
          </w:p>
          <w:p w14:paraId="623F33F0" w14:textId="77777777" w:rsidR="00A9763A" w:rsidRPr="00A66D4D" w:rsidRDefault="00A9763A" w:rsidP="000346AF">
            <w:pPr>
              <w:ind w:firstLine="567"/>
              <w:rPr>
                <w:rFonts w:ascii="Arial" w:hAnsi="Arial" w:cs="Arial"/>
                <w:bCs/>
                <w:sz w:val="20"/>
                <w:szCs w:val="20"/>
              </w:rPr>
            </w:pPr>
            <w:r>
              <w:rPr>
                <w:rFonts w:ascii="Arial" w:hAnsi="Arial" w:cs="Arial"/>
                <w:sz w:val="20"/>
                <w:szCs w:val="20"/>
                <w:lang w:val="en-CA"/>
              </w:rPr>
              <w:t>________________________________</w:t>
            </w:r>
          </w:p>
          <w:p w14:paraId="2DB86AB9" w14:textId="77777777" w:rsidR="00B965B0" w:rsidRPr="00A66D4D" w:rsidRDefault="00A9763A" w:rsidP="00A66D4D">
            <w:pPr>
              <w:ind w:firstLine="567"/>
              <w:rPr>
                <w:rFonts w:ascii="Arial" w:hAnsi="Arial" w:cs="Arial"/>
                <w:bCs/>
                <w:sz w:val="20"/>
                <w:szCs w:val="20"/>
              </w:rPr>
            </w:pPr>
            <w:r>
              <w:rPr>
                <w:rFonts w:ascii="Arial" w:hAnsi="Arial" w:cs="Arial"/>
                <w:sz w:val="20"/>
                <w:szCs w:val="20"/>
                <w:lang w:val="en-CA"/>
              </w:rPr>
              <w:t>Signature</w:t>
            </w:r>
          </w:p>
        </w:tc>
      </w:tr>
      <w:tr w:rsidR="00B965B0" w:rsidRPr="00B278A5" w14:paraId="0B72B4CF" w14:textId="77777777" w:rsidTr="0051375A">
        <w:trPr>
          <w:trHeight w:val="1135"/>
        </w:trPr>
        <w:tc>
          <w:tcPr>
            <w:tcW w:w="5087" w:type="dxa"/>
            <w:gridSpan w:val="2"/>
            <w:tcBorders>
              <w:top w:val="nil"/>
              <w:left w:val="nil"/>
              <w:bottom w:val="nil"/>
              <w:right w:val="nil"/>
            </w:tcBorders>
          </w:tcPr>
          <w:p w14:paraId="1E697907" w14:textId="77777777" w:rsidR="000346AF" w:rsidRPr="00BF4030" w:rsidRDefault="000346AF" w:rsidP="000346AF">
            <w:pPr>
              <w:ind w:firstLine="567"/>
              <w:rPr>
                <w:rFonts w:ascii="Arial" w:hAnsi="Arial" w:cs="Arial"/>
                <w:sz w:val="20"/>
                <w:szCs w:val="20"/>
                <w:lang w:val="en-CA"/>
              </w:rPr>
            </w:pPr>
          </w:p>
          <w:p w14:paraId="4F54CB46" w14:textId="77777777" w:rsidR="00280E92" w:rsidRPr="00BF4030" w:rsidRDefault="00280E92" w:rsidP="000346AF">
            <w:pPr>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03070C15" w14:textId="77777777" w:rsidR="00280E92" w:rsidRPr="00BF4030" w:rsidRDefault="00280E92" w:rsidP="000346AF">
            <w:pPr>
              <w:ind w:firstLine="567"/>
              <w:rPr>
                <w:rFonts w:ascii="Arial" w:hAnsi="Arial" w:cs="Arial"/>
                <w:bCs/>
                <w:sz w:val="20"/>
                <w:szCs w:val="20"/>
                <w:lang w:val="en-CA"/>
              </w:rPr>
            </w:pPr>
            <w:r>
              <w:rPr>
                <w:rFonts w:ascii="Arial" w:hAnsi="Arial" w:cs="Arial"/>
                <w:sz w:val="20"/>
                <w:szCs w:val="20"/>
                <w:lang w:val="en-CA"/>
              </w:rPr>
              <w:t>First and last name (in block letters)</w:t>
            </w:r>
          </w:p>
          <w:p w14:paraId="40673854" w14:textId="77777777" w:rsidR="00B965B0" w:rsidRPr="00C86A8D" w:rsidRDefault="00A66D4D" w:rsidP="00A66D4D">
            <w:pPr>
              <w:ind w:firstLine="567"/>
              <w:rPr>
                <w:rFonts w:ascii="Arial" w:hAnsi="Arial" w:cs="Arial"/>
                <w:bCs/>
                <w:sz w:val="20"/>
                <w:szCs w:val="20"/>
              </w:rPr>
            </w:pPr>
            <w:r>
              <w:rPr>
                <w:rFonts w:ascii="Arial" w:hAnsi="Arial" w:cs="Arial"/>
                <w:sz w:val="20"/>
                <w:szCs w:val="20"/>
                <w:lang w:val="en-CA"/>
              </w:rPr>
              <w:t>Supervisor</w:t>
            </w:r>
          </w:p>
        </w:tc>
        <w:tc>
          <w:tcPr>
            <w:tcW w:w="851" w:type="dxa"/>
            <w:gridSpan w:val="2"/>
            <w:tcBorders>
              <w:top w:val="nil"/>
              <w:left w:val="nil"/>
              <w:bottom w:val="nil"/>
              <w:right w:val="nil"/>
            </w:tcBorders>
          </w:tcPr>
          <w:p w14:paraId="52E8B8EC" w14:textId="77777777" w:rsidR="00B965B0" w:rsidRPr="00C86A8D" w:rsidRDefault="00B965B0" w:rsidP="000346AF">
            <w:pPr>
              <w:ind w:right="1363" w:firstLine="567"/>
              <w:rPr>
                <w:rFonts w:ascii="Arial" w:hAnsi="Arial" w:cs="Arial"/>
                <w:bCs/>
                <w:sz w:val="20"/>
                <w:szCs w:val="20"/>
              </w:rPr>
            </w:pPr>
          </w:p>
        </w:tc>
        <w:tc>
          <w:tcPr>
            <w:tcW w:w="4694" w:type="dxa"/>
            <w:tcBorders>
              <w:top w:val="nil"/>
              <w:left w:val="nil"/>
              <w:bottom w:val="nil"/>
              <w:right w:val="nil"/>
            </w:tcBorders>
          </w:tcPr>
          <w:p w14:paraId="450B0E60" w14:textId="77777777" w:rsidR="00280E92" w:rsidRDefault="00280E92" w:rsidP="000346AF">
            <w:pPr>
              <w:ind w:firstLine="567"/>
              <w:rPr>
                <w:rFonts w:ascii="Arial" w:hAnsi="Arial" w:cs="Arial"/>
                <w:sz w:val="20"/>
                <w:szCs w:val="20"/>
              </w:rPr>
            </w:pPr>
          </w:p>
          <w:p w14:paraId="54334E24" w14:textId="77777777" w:rsidR="00280E92" w:rsidRDefault="00280E92" w:rsidP="000346AF">
            <w:pPr>
              <w:ind w:firstLine="567"/>
              <w:rPr>
                <w:rFonts w:ascii="Arial" w:hAnsi="Arial" w:cs="Arial"/>
                <w:sz w:val="20"/>
                <w:szCs w:val="20"/>
              </w:rPr>
            </w:pPr>
          </w:p>
          <w:p w14:paraId="4F49B00A" w14:textId="77777777" w:rsidR="00280E92" w:rsidRPr="00C86A8D" w:rsidRDefault="00280E92" w:rsidP="000346AF">
            <w:pPr>
              <w:ind w:firstLine="567"/>
              <w:rPr>
                <w:rFonts w:ascii="Arial" w:hAnsi="Arial" w:cs="Arial"/>
                <w:bCs/>
                <w:sz w:val="20"/>
                <w:szCs w:val="20"/>
              </w:rPr>
            </w:pPr>
            <w:r>
              <w:rPr>
                <w:rFonts w:ascii="Arial" w:hAnsi="Arial" w:cs="Arial"/>
                <w:sz w:val="20"/>
                <w:szCs w:val="20"/>
                <w:lang w:val="en-CA"/>
              </w:rPr>
              <w:t>________________________________</w:t>
            </w:r>
          </w:p>
          <w:p w14:paraId="58F35E3A" w14:textId="77777777" w:rsidR="00B965B0" w:rsidRPr="00B278A5" w:rsidRDefault="00280E92" w:rsidP="0051375A">
            <w:pPr>
              <w:ind w:firstLine="567"/>
              <w:rPr>
                <w:rFonts w:ascii="Arial" w:hAnsi="Arial" w:cs="Arial"/>
                <w:bCs/>
                <w:sz w:val="20"/>
                <w:szCs w:val="20"/>
              </w:rPr>
            </w:pPr>
            <w:r>
              <w:rPr>
                <w:rFonts w:ascii="Arial" w:hAnsi="Arial" w:cs="Arial"/>
                <w:sz w:val="20"/>
                <w:szCs w:val="20"/>
                <w:lang w:val="en-CA"/>
              </w:rPr>
              <w:t>Signature</w:t>
            </w:r>
          </w:p>
        </w:tc>
      </w:tr>
    </w:tbl>
    <w:p w14:paraId="4A8F2597" w14:textId="77777777" w:rsidR="001213FC" w:rsidRPr="00B278A5" w:rsidRDefault="001213FC" w:rsidP="00B965B0">
      <w:pPr>
        <w:jc w:val="right"/>
        <w:rPr>
          <w:rFonts w:ascii="Arial" w:hAnsi="Arial" w:cs="Arial"/>
          <w:bCs/>
          <w:sz w:val="20"/>
          <w:szCs w:val="20"/>
        </w:rPr>
      </w:pPr>
    </w:p>
    <w:sectPr w:rsidR="001213FC" w:rsidRPr="00B278A5" w:rsidSect="00573DF1">
      <w:footerReference w:type="default" r:id="rId8"/>
      <w:pgSz w:w="12240" w:h="15840"/>
      <w:pgMar w:top="720" w:right="720" w:bottom="568"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C4AED" w14:textId="77777777" w:rsidR="00324EF8" w:rsidRDefault="00324EF8" w:rsidP="00FE4311">
      <w:pPr>
        <w:spacing w:after="0" w:line="240" w:lineRule="auto"/>
      </w:pPr>
      <w:r>
        <w:separator/>
      </w:r>
    </w:p>
  </w:endnote>
  <w:endnote w:type="continuationSeparator" w:id="0">
    <w:p w14:paraId="6B8A318C" w14:textId="77777777" w:rsidR="00324EF8" w:rsidRDefault="00324EF8" w:rsidP="00FE4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353176"/>
      <w:docPartObj>
        <w:docPartGallery w:val="Page Numbers (Bottom of Page)"/>
        <w:docPartUnique/>
      </w:docPartObj>
    </w:sdtPr>
    <w:sdtEndPr>
      <w:rPr>
        <w:rFonts w:ascii="Arial" w:hAnsi="Arial" w:cs="Arial"/>
        <w:sz w:val="24"/>
        <w:szCs w:val="24"/>
      </w:rPr>
    </w:sdtEndPr>
    <w:sdtContent>
      <w:p w14:paraId="7CC88C1B" w14:textId="77777777" w:rsidR="00B36365" w:rsidRPr="0083631F" w:rsidRDefault="00B22929" w:rsidP="0083631F">
        <w:pPr>
          <w:pStyle w:val="Pieddepage"/>
          <w:tabs>
            <w:tab w:val="clear" w:pos="8640"/>
            <w:tab w:val="right" w:pos="9923"/>
          </w:tabs>
          <w:rPr>
            <w:rFonts w:ascii="Arial" w:hAnsi="Arial" w:cs="Arial"/>
            <w:sz w:val="20"/>
            <w:szCs w:val="20"/>
          </w:rPr>
        </w:pPr>
        <w:r>
          <w:rPr>
            <w:rFonts w:ascii="Arial" w:hAnsi="Arial" w:cs="Arial"/>
            <w:sz w:val="20"/>
            <w:szCs w:val="20"/>
            <w:lang w:val="en-CA"/>
          </w:rPr>
          <w:t>SJ-1351A (2026-06)</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r>
        <w:r>
          <w:rPr>
            <w:rFonts w:ascii="Arial" w:hAnsi="Arial" w:cs="Arial"/>
            <w:sz w:val="20"/>
            <w:szCs w:val="20"/>
            <w:lang w:val="en-CA"/>
          </w:rPr>
          <w:instrText>PAGE   \* MERGEFORMAT</w:instrText>
        </w:r>
        <w:r>
          <w:rPr>
            <w:rFonts w:ascii="Arial" w:hAnsi="Arial" w:cs="Arial"/>
            <w:sz w:val="20"/>
            <w:szCs w:val="20"/>
            <w:lang w:val="en-CA"/>
          </w:rPr>
          <w:fldChar w:fldCharType="separate"/>
        </w:r>
        <w:r>
          <w:rPr>
            <w:rFonts w:ascii="Arial" w:hAnsi="Arial" w:cs="Arial"/>
            <w:sz w:val="20"/>
            <w:szCs w:val="20"/>
            <w:lang w:val="en-CA"/>
          </w:rPr>
          <w:t>1</w:t>
        </w:r>
        <w:r>
          <w:rPr>
            <w:rFonts w:ascii="Arial" w:hAnsi="Arial" w:cs="Arial"/>
            <w:sz w:val="20"/>
            <w:szCs w:val="20"/>
            <w:lang w:val="en-C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A07A4" w14:textId="77777777" w:rsidR="00324EF8" w:rsidRDefault="00324EF8" w:rsidP="00FE4311">
      <w:pPr>
        <w:spacing w:after="0" w:line="240" w:lineRule="auto"/>
      </w:pPr>
      <w:r>
        <w:separator/>
      </w:r>
    </w:p>
  </w:footnote>
  <w:footnote w:type="continuationSeparator" w:id="0">
    <w:p w14:paraId="4B720B7C" w14:textId="77777777" w:rsidR="00324EF8" w:rsidRDefault="00324EF8" w:rsidP="00FE43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5D34"/>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214CB2"/>
    <w:multiLevelType w:val="hybridMultilevel"/>
    <w:tmpl w:val="F1DC43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384F71"/>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347F31"/>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A734B5"/>
    <w:multiLevelType w:val="hybridMultilevel"/>
    <w:tmpl w:val="67E08ECA"/>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0A33D2"/>
    <w:multiLevelType w:val="hybridMultilevel"/>
    <w:tmpl w:val="D8DCF84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1DE04C68"/>
    <w:multiLevelType w:val="hybridMultilevel"/>
    <w:tmpl w:val="709EEE80"/>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564A0E"/>
    <w:multiLevelType w:val="hybridMultilevel"/>
    <w:tmpl w:val="B26079DC"/>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388440B"/>
    <w:multiLevelType w:val="hybridMultilevel"/>
    <w:tmpl w:val="536A891C"/>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44102A7"/>
    <w:multiLevelType w:val="hybridMultilevel"/>
    <w:tmpl w:val="C2D286AE"/>
    <w:lvl w:ilvl="0" w:tplc="0C0C000F">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0" w15:restartNumberingAfterBreak="0">
    <w:nsid w:val="245A3E3A"/>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6426E6A"/>
    <w:multiLevelType w:val="hybridMultilevel"/>
    <w:tmpl w:val="1E0E4D08"/>
    <w:lvl w:ilvl="0" w:tplc="5CB880F8">
      <w:numFmt w:val="bullet"/>
      <w:lvlText w:val=""/>
      <w:lvlJc w:val="left"/>
      <w:pPr>
        <w:ind w:left="720" w:hanging="360"/>
      </w:pPr>
      <w:rPr>
        <w:rFonts w:ascii="Symbol" w:eastAsiaTheme="minorHAns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2BED4B9F"/>
    <w:multiLevelType w:val="hybridMultilevel"/>
    <w:tmpl w:val="804426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C322A67"/>
    <w:multiLevelType w:val="hybridMultilevel"/>
    <w:tmpl w:val="AA727B5E"/>
    <w:lvl w:ilvl="0" w:tplc="011A99BE">
      <w:start w:val="1"/>
      <w:numFmt w:val="low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4" w15:restartNumberingAfterBreak="0">
    <w:nsid w:val="34F5585A"/>
    <w:multiLevelType w:val="hybridMultilevel"/>
    <w:tmpl w:val="ED3A8520"/>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667579B"/>
    <w:multiLevelType w:val="hybridMultilevel"/>
    <w:tmpl w:val="D8DCF8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770D2C"/>
    <w:multiLevelType w:val="hybridMultilevel"/>
    <w:tmpl w:val="911A04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132646E"/>
    <w:multiLevelType w:val="hybridMultilevel"/>
    <w:tmpl w:val="D87A7730"/>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9B4D54"/>
    <w:multiLevelType w:val="hybridMultilevel"/>
    <w:tmpl w:val="C940561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40651F7"/>
    <w:multiLevelType w:val="hybridMultilevel"/>
    <w:tmpl w:val="06A2EB6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0" w15:restartNumberingAfterBreak="0">
    <w:nsid w:val="442F1094"/>
    <w:multiLevelType w:val="hybridMultilevel"/>
    <w:tmpl w:val="8244DE1C"/>
    <w:lvl w:ilvl="0" w:tplc="0C0C0017">
      <w:start w:val="1"/>
      <w:numFmt w:val="lowerLetter"/>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21" w15:restartNumberingAfterBreak="0">
    <w:nsid w:val="456277D8"/>
    <w:multiLevelType w:val="hybridMultilevel"/>
    <w:tmpl w:val="F3605FFC"/>
    <w:lvl w:ilvl="0" w:tplc="538ED940">
      <w:numFmt w:val="bullet"/>
      <w:lvlText w:val=""/>
      <w:lvlJc w:val="left"/>
      <w:pPr>
        <w:ind w:left="720" w:hanging="360"/>
      </w:pPr>
      <w:rPr>
        <w:rFonts w:ascii="Symbol" w:eastAsiaTheme="minorHAns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4AB00999"/>
    <w:multiLevelType w:val="hybridMultilevel"/>
    <w:tmpl w:val="804426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CCE4504"/>
    <w:multiLevelType w:val="hybridMultilevel"/>
    <w:tmpl w:val="FB5CBFEC"/>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1C65572"/>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26D773A"/>
    <w:multiLevelType w:val="hybridMultilevel"/>
    <w:tmpl w:val="F5FAF8EC"/>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3BC1A91"/>
    <w:multiLevelType w:val="hybridMultilevel"/>
    <w:tmpl w:val="591857CC"/>
    <w:lvl w:ilvl="0" w:tplc="0C0C000F">
      <w:start w:val="1"/>
      <w:numFmt w:val="decimal"/>
      <w:lvlText w:val="%1."/>
      <w:lvlJc w:val="left"/>
      <w:pPr>
        <w:ind w:left="644"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7" w15:restartNumberingAfterBreak="0">
    <w:nsid w:val="58337383"/>
    <w:multiLevelType w:val="hybridMultilevel"/>
    <w:tmpl w:val="5EC2A43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8" w15:restartNumberingAfterBreak="0">
    <w:nsid w:val="58EB6E76"/>
    <w:multiLevelType w:val="hybridMultilevel"/>
    <w:tmpl w:val="C940561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0CF2897"/>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CCE71DB"/>
    <w:multiLevelType w:val="hybridMultilevel"/>
    <w:tmpl w:val="832C9DD6"/>
    <w:lvl w:ilvl="0" w:tplc="ACDA9BCE">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F1376EE"/>
    <w:multiLevelType w:val="hybridMultilevel"/>
    <w:tmpl w:val="1B945382"/>
    <w:lvl w:ilvl="0" w:tplc="A2FC2282">
      <w:numFmt w:val="bullet"/>
      <w:lvlText w:val=""/>
      <w:lvlJc w:val="left"/>
      <w:pPr>
        <w:ind w:left="720" w:hanging="360"/>
      </w:pPr>
      <w:rPr>
        <w:rFonts w:ascii="Symbol" w:eastAsiaTheme="minorHAns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72520EC9"/>
    <w:multiLevelType w:val="hybridMultilevel"/>
    <w:tmpl w:val="D3D639F8"/>
    <w:lvl w:ilvl="0" w:tplc="0C0C000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2796C16"/>
    <w:multiLevelType w:val="hybridMultilevel"/>
    <w:tmpl w:val="01FEAD26"/>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4400DD2"/>
    <w:multiLevelType w:val="hybridMultilevel"/>
    <w:tmpl w:val="644AD778"/>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5" w15:restartNumberingAfterBreak="0">
    <w:nsid w:val="760C0A07"/>
    <w:multiLevelType w:val="hybridMultilevel"/>
    <w:tmpl w:val="591857CC"/>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B8D2ED2"/>
    <w:multiLevelType w:val="hybridMultilevel"/>
    <w:tmpl w:val="D02CDB76"/>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BF81FBA"/>
    <w:multiLevelType w:val="hybridMultilevel"/>
    <w:tmpl w:val="BD8AE8AC"/>
    <w:lvl w:ilvl="0" w:tplc="0C0C0017">
      <w:start w:val="1"/>
      <w:numFmt w:val="lowerLetter"/>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38" w15:restartNumberingAfterBreak="0">
    <w:nsid w:val="7D78423A"/>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61770272">
    <w:abstractNumId w:val="34"/>
  </w:num>
  <w:num w:numId="2" w16cid:durableId="710961769">
    <w:abstractNumId w:val="5"/>
  </w:num>
  <w:num w:numId="3" w16cid:durableId="2107798940">
    <w:abstractNumId w:val="16"/>
  </w:num>
  <w:num w:numId="4" w16cid:durableId="1795295143">
    <w:abstractNumId w:val="26"/>
  </w:num>
  <w:num w:numId="5" w16cid:durableId="1159342089">
    <w:abstractNumId w:val="9"/>
  </w:num>
  <w:num w:numId="6" w16cid:durableId="381296176">
    <w:abstractNumId w:val="15"/>
  </w:num>
  <w:num w:numId="7" w16cid:durableId="1252622008">
    <w:abstractNumId w:val="4"/>
  </w:num>
  <w:num w:numId="8" w16cid:durableId="1631932594">
    <w:abstractNumId w:val="36"/>
  </w:num>
  <w:num w:numId="9" w16cid:durableId="1331634937">
    <w:abstractNumId w:val="14"/>
  </w:num>
  <w:num w:numId="10" w16cid:durableId="215243857">
    <w:abstractNumId w:val="17"/>
  </w:num>
  <w:num w:numId="11" w16cid:durableId="1125274612">
    <w:abstractNumId w:val="18"/>
  </w:num>
  <w:num w:numId="12" w16cid:durableId="1851984247">
    <w:abstractNumId w:val="2"/>
  </w:num>
  <w:num w:numId="13" w16cid:durableId="1141003710">
    <w:abstractNumId w:val="11"/>
  </w:num>
  <w:num w:numId="14" w16cid:durableId="1155802161">
    <w:abstractNumId w:val="21"/>
  </w:num>
  <w:num w:numId="15" w16cid:durableId="1627271423">
    <w:abstractNumId w:val="31"/>
  </w:num>
  <w:num w:numId="16" w16cid:durableId="1298074567">
    <w:abstractNumId w:val="3"/>
  </w:num>
  <w:num w:numId="17" w16cid:durableId="757486192">
    <w:abstractNumId w:val="7"/>
  </w:num>
  <w:num w:numId="18" w16cid:durableId="1778136560">
    <w:abstractNumId w:val="28"/>
  </w:num>
  <w:num w:numId="19" w16cid:durableId="1865051022">
    <w:abstractNumId w:val="37"/>
  </w:num>
  <w:num w:numId="20" w16cid:durableId="2076201565">
    <w:abstractNumId w:val="38"/>
  </w:num>
  <w:num w:numId="21" w16cid:durableId="1364866512">
    <w:abstractNumId w:val="29"/>
  </w:num>
  <w:num w:numId="22" w16cid:durableId="1805807723">
    <w:abstractNumId w:val="0"/>
  </w:num>
  <w:num w:numId="23" w16cid:durableId="1128546381">
    <w:abstractNumId w:val="24"/>
  </w:num>
  <w:num w:numId="24" w16cid:durableId="170918624">
    <w:abstractNumId w:val="10"/>
  </w:num>
  <w:num w:numId="25" w16cid:durableId="14961556">
    <w:abstractNumId w:val="20"/>
  </w:num>
  <w:num w:numId="26" w16cid:durableId="1660159866">
    <w:abstractNumId w:val="13"/>
  </w:num>
  <w:num w:numId="27" w16cid:durableId="1559438124">
    <w:abstractNumId w:val="23"/>
  </w:num>
  <w:num w:numId="28" w16cid:durableId="394359715">
    <w:abstractNumId w:val="1"/>
  </w:num>
  <w:num w:numId="29" w16cid:durableId="1489832125">
    <w:abstractNumId w:val="12"/>
  </w:num>
  <w:num w:numId="30" w16cid:durableId="1515800277">
    <w:abstractNumId w:val="22"/>
  </w:num>
  <w:num w:numId="31" w16cid:durableId="1685667041">
    <w:abstractNumId w:val="6"/>
  </w:num>
  <w:num w:numId="32" w16cid:durableId="845171623">
    <w:abstractNumId w:val="25"/>
  </w:num>
  <w:num w:numId="33" w16cid:durableId="1586527743">
    <w:abstractNumId w:val="33"/>
  </w:num>
  <w:num w:numId="34" w16cid:durableId="509881469">
    <w:abstractNumId w:val="30"/>
  </w:num>
  <w:num w:numId="35" w16cid:durableId="1468007826">
    <w:abstractNumId w:val="32"/>
  </w:num>
  <w:num w:numId="36" w16cid:durableId="1724056110">
    <w:abstractNumId w:val="35"/>
  </w:num>
  <w:num w:numId="37" w16cid:durableId="701133330">
    <w:abstractNumId w:val="8"/>
  </w:num>
  <w:num w:numId="38" w16cid:durableId="138770532">
    <w:abstractNumId w:val="27"/>
  </w:num>
  <w:num w:numId="39" w16cid:durableId="12630331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1AB"/>
    <w:rsid w:val="000019A7"/>
    <w:rsid w:val="00001A05"/>
    <w:rsid w:val="00003EAD"/>
    <w:rsid w:val="0000778A"/>
    <w:rsid w:val="00015264"/>
    <w:rsid w:val="00016789"/>
    <w:rsid w:val="00016DF8"/>
    <w:rsid w:val="0002051A"/>
    <w:rsid w:val="00021801"/>
    <w:rsid w:val="0002247E"/>
    <w:rsid w:val="000243FE"/>
    <w:rsid w:val="00031F28"/>
    <w:rsid w:val="000334A6"/>
    <w:rsid w:val="00034021"/>
    <w:rsid w:val="000346AF"/>
    <w:rsid w:val="00042F33"/>
    <w:rsid w:val="00044BD7"/>
    <w:rsid w:val="000450D4"/>
    <w:rsid w:val="000455FA"/>
    <w:rsid w:val="00053F79"/>
    <w:rsid w:val="00057E9E"/>
    <w:rsid w:val="00063384"/>
    <w:rsid w:val="000646DC"/>
    <w:rsid w:val="00067351"/>
    <w:rsid w:val="000701B1"/>
    <w:rsid w:val="00072825"/>
    <w:rsid w:val="00074234"/>
    <w:rsid w:val="00075418"/>
    <w:rsid w:val="00076704"/>
    <w:rsid w:val="00077706"/>
    <w:rsid w:val="00090B36"/>
    <w:rsid w:val="00093FC7"/>
    <w:rsid w:val="000A0109"/>
    <w:rsid w:val="000A0D5A"/>
    <w:rsid w:val="000A403E"/>
    <w:rsid w:val="000A45D7"/>
    <w:rsid w:val="000B1B61"/>
    <w:rsid w:val="000B2FE4"/>
    <w:rsid w:val="000B630F"/>
    <w:rsid w:val="000C0E85"/>
    <w:rsid w:val="000C6185"/>
    <w:rsid w:val="000C7969"/>
    <w:rsid w:val="000D56C1"/>
    <w:rsid w:val="000D59E0"/>
    <w:rsid w:val="000E351B"/>
    <w:rsid w:val="000E3FE2"/>
    <w:rsid w:val="000F1397"/>
    <w:rsid w:val="000F26EB"/>
    <w:rsid w:val="001040A0"/>
    <w:rsid w:val="00114711"/>
    <w:rsid w:val="001159D7"/>
    <w:rsid w:val="00120D32"/>
    <w:rsid w:val="001213A3"/>
    <w:rsid w:val="001213FC"/>
    <w:rsid w:val="0012708E"/>
    <w:rsid w:val="00130CBD"/>
    <w:rsid w:val="00142D4B"/>
    <w:rsid w:val="00145CB4"/>
    <w:rsid w:val="001764BB"/>
    <w:rsid w:val="00184E76"/>
    <w:rsid w:val="00190762"/>
    <w:rsid w:val="00193043"/>
    <w:rsid w:val="00193107"/>
    <w:rsid w:val="001A08CC"/>
    <w:rsid w:val="001A603F"/>
    <w:rsid w:val="001B0490"/>
    <w:rsid w:val="001B181E"/>
    <w:rsid w:val="001B4D80"/>
    <w:rsid w:val="001D3DE8"/>
    <w:rsid w:val="001E0178"/>
    <w:rsid w:val="001E132E"/>
    <w:rsid w:val="001E51D1"/>
    <w:rsid w:val="001E528F"/>
    <w:rsid w:val="001F28E1"/>
    <w:rsid w:val="001F4C04"/>
    <w:rsid w:val="001F53B6"/>
    <w:rsid w:val="001F7EFF"/>
    <w:rsid w:val="00201D64"/>
    <w:rsid w:val="00205F85"/>
    <w:rsid w:val="00213B9A"/>
    <w:rsid w:val="00217957"/>
    <w:rsid w:val="002251AB"/>
    <w:rsid w:val="00227B25"/>
    <w:rsid w:val="00231D14"/>
    <w:rsid w:val="0024355F"/>
    <w:rsid w:val="0026231F"/>
    <w:rsid w:val="00263C64"/>
    <w:rsid w:val="002654AD"/>
    <w:rsid w:val="00271B1B"/>
    <w:rsid w:val="00280E92"/>
    <w:rsid w:val="0028114E"/>
    <w:rsid w:val="002824A3"/>
    <w:rsid w:val="00282DA2"/>
    <w:rsid w:val="0028743C"/>
    <w:rsid w:val="00292034"/>
    <w:rsid w:val="00294830"/>
    <w:rsid w:val="002A63AA"/>
    <w:rsid w:val="002B1266"/>
    <w:rsid w:val="002B2131"/>
    <w:rsid w:val="002B6865"/>
    <w:rsid w:val="002B78E6"/>
    <w:rsid w:val="002C2A4F"/>
    <w:rsid w:val="002F4DE9"/>
    <w:rsid w:val="00304AEB"/>
    <w:rsid w:val="003117F9"/>
    <w:rsid w:val="003148E9"/>
    <w:rsid w:val="0031720B"/>
    <w:rsid w:val="00324EF8"/>
    <w:rsid w:val="00325A37"/>
    <w:rsid w:val="00335B8B"/>
    <w:rsid w:val="00335D6F"/>
    <w:rsid w:val="00346A25"/>
    <w:rsid w:val="00347C2B"/>
    <w:rsid w:val="00351AEE"/>
    <w:rsid w:val="003560E6"/>
    <w:rsid w:val="003628EC"/>
    <w:rsid w:val="00380E16"/>
    <w:rsid w:val="00395447"/>
    <w:rsid w:val="003B3AE3"/>
    <w:rsid w:val="003C0859"/>
    <w:rsid w:val="003C2D46"/>
    <w:rsid w:val="003D20E7"/>
    <w:rsid w:val="003D7450"/>
    <w:rsid w:val="003E11A9"/>
    <w:rsid w:val="003E739F"/>
    <w:rsid w:val="003F713A"/>
    <w:rsid w:val="00402D12"/>
    <w:rsid w:val="00403D74"/>
    <w:rsid w:val="00403E7C"/>
    <w:rsid w:val="00421A73"/>
    <w:rsid w:val="004325E7"/>
    <w:rsid w:val="00432E2F"/>
    <w:rsid w:val="00434C8A"/>
    <w:rsid w:val="0044541B"/>
    <w:rsid w:val="00447FE0"/>
    <w:rsid w:val="0045410F"/>
    <w:rsid w:val="00457BDB"/>
    <w:rsid w:val="00460DF6"/>
    <w:rsid w:val="00462E1D"/>
    <w:rsid w:val="0046340F"/>
    <w:rsid w:val="004678BC"/>
    <w:rsid w:val="004702F9"/>
    <w:rsid w:val="00472E5C"/>
    <w:rsid w:val="00477AA1"/>
    <w:rsid w:val="0048766B"/>
    <w:rsid w:val="004A050C"/>
    <w:rsid w:val="004A1FAD"/>
    <w:rsid w:val="004A2616"/>
    <w:rsid w:val="004A4251"/>
    <w:rsid w:val="004A587F"/>
    <w:rsid w:val="004C3BC3"/>
    <w:rsid w:val="004C5431"/>
    <w:rsid w:val="004C5CFA"/>
    <w:rsid w:val="004C762D"/>
    <w:rsid w:val="004E3170"/>
    <w:rsid w:val="004F3EB9"/>
    <w:rsid w:val="0050203F"/>
    <w:rsid w:val="005033E5"/>
    <w:rsid w:val="00505716"/>
    <w:rsid w:val="0051375A"/>
    <w:rsid w:val="005228F6"/>
    <w:rsid w:val="005271E8"/>
    <w:rsid w:val="00536CE8"/>
    <w:rsid w:val="00540362"/>
    <w:rsid w:val="00540669"/>
    <w:rsid w:val="0054585F"/>
    <w:rsid w:val="00554333"/>
    <w:rsid w:val="005550D4"/>
    <w:rsid w:val="0056619A"/>
    <w:rsid w:val="00573DF1"/>
    <w:rsid w:val="00582B63"/>
    <w:rsid w:val="0059188B"/>
    <w:rsid w:val="00596E08"/>
    <w:rsid w:val="005B12CC"/>
    <w:rsid w:val="005B5878"/>
    <w:rsid w:val="005D1F21"/>
    <w:rsid w:val="005D2E78"/>
    <w:rsid w:val="005E043B"/>
    <w:rsid w:val="005E13E5"/>
    <w:rsid w:val="005E1F0E"/>
    <w:rsid w:val="005F1D92"/>
    <w:rsid w:val="0060342E"/>
    <w:rsid w:val="00607B80"/>
    <w:rsid w:val="00607C29"/>
    <w:rsid w:val="00610716"/>
    <w:rsid w:val="00614F2C"/>
    <w:rsid w:val="0061613B"/>
    <w:rsid w:val="00623AA5"/>
    <w:rsid w:val="00623C09"/>
    <w:rsid w:val="0062412C"/>
    <w:rsid w:val="00625FBD"/>
    <w:rsid w:val="00642FF6"/>
    <w:rsid w:val="00651756"/>
    <w:rsid w:val="0065774A"/>
    <w:rsid w:val="00657C64"/>
    <w:rsid w:val="00664D09"/>
    <w:rsid w:val="00666585"/>
    <w:rsid w:val="00667BD8"/>
    <w:rsid w:val="00682791"/>
    <w:rsid w:val="006831BA"/>
    <w:rsid w:val="00691838"/>
    <w:rsid w:val="00695E63"/>
    <w:rsid w:val="006A62D5"/>
    <w:rsid w:val="006B228E"/>
    <w:rsid w:val="006B24D9"/>
    <w:rsid w:val="006B4C75"/>
    <w:rsid w:val="006D0E62"/>
    <w:rsid w:val="006D69E9"/>
    <w:rsid w:val="006E0F13"/>
    <w:rsid w:val="006E4EAC"/>
    <w:rsid w:val="00712D08"/>
    <w:rsid w:val="00713C03"/>
    <w:rsid w:val="00714A76"/>
    <w:rsid w:val="007200F5"/>
    <w:rsid w:val="00734987"/>
    <w:rsid w:val="007362AD"/>
    <w:rsid w:val="00736330"/>
    <w:rsid w:val="007822A0"/>
    <w:rsid w:val="007838C2"/>
    <w:rsid w:val="00783ED5"/>
    <w:rsid w:val="007927E5"/>
    <w:rsid w:val="00793B33"/>
    <w:rsid w:val="007A56D4"/>
    <w:rsid w:val="007C35FA"/>
    <w:rsid w:val="007D448C"/>
    <w:rsid w:val="007D5355"/>
    <w:rsid w:val="007D59BB"/>
    <w:rsid w:val="007D7C3F"/>
    <w:rsid w:val="007E0532"/>
    <w:rsid w:val="007E36F7"/>
    <w:rsid w:val="007F06AF"/>
    <w:rsid w:val="0080043A"/>
    <w:rsid w:val="008023E1"/>
    <w:rsid w:val="00805B4E"/>
    <w:rsid w:val="00817389"/>
    <w:rsid w:val="00820EB6"/>
    <w:rsid w:val="00821AE9"/>
    <w:rsid w:val="0083631F"/>
    <w:rsid w:val="00850293"/>
    <w:rsid w:val="00850FC0"/>
    <w:rsid w:val="00862D39"/>
    <w:rsid w:val="00864305"/>
    <w:rsid w:val="008732EB"/>
    <w:rsid w:val="0087705A"/>
    <w:rsid w:val="00880ABC"/>
    <w:rsid w:val="008824E3"/>
    <w:rsid w:val="0088396F"/>
    <w:rsid w:val="00891C9C"/>
    <w:rsid w:val="008A2052"/>
    <w:rsid w:val="008A391F"/>
    <w:rsid w:val="008A5265"/>
    <w:rsid w:val="008A790E"/>
    <w:rsid w:val="008C23E8"/>
    <w:rsid w:val="008C440C"/>
    <w:rsid w:val="008D4C10"/>
    <w:rsid w:val="008E5D52"/>
    <w:rsid w:val="008E67DD"/>
    <w:rsid w:val="008F610F"/>
    <w:rsid w:val="00901F28"/>
    <w:rsid w:val="00913012"/>
    <w:rsid w:val="00914348"/>
    <w:rsid w:val="00914C88"/>
    <w:rsid w:val="00916B1A"/>
    <w:rsid w:val="0092367F"/>
    <w:rsid w:val="0092549D"/>
    <w:rsid w:val="00926419"/>
    <w:rsid w:val="00932D35"/>
    <w:rsid w:val="0094386D"/>
    <w:rsid w:val="00943C13"/>
    <w:rsid w:val="00944562"/>
    <w:rsid w:val="00944929"/>
    <w:rsid w:val="00945AAA"/>
    <w:rsid w:val="00947A75"/>
    <w:rsid w:val="00953EB3"/>
    <w:rsid w:val="00967C71"/>
    <w:rsid w:val="00970CD4"/>
    <w:rsid w:val="00972C8D"/>
    <w:rsid w:val="0097423F"/>
    <w:rsid w:val="00975350"/>
    <w:rsid w:val="00975DEF"/>
    <w:rsid w:val="00984E89"/>
    <w:rsid w:val="009869C4"/>
    <w:rsid w:val="00991976"/>
    <w:rsid w:val="00993622"/>
    <w:rsid w:val="00996170"/>
    <w:rsid w:val="009A3DA2"/>
    <w:rsid w:val="009A4735"/>
    <w:rsid w:val="009A65A7"/>
    <w:rsid w:val="009A663A"/>
    <w:rsid w:val="009B1C3F"/>
    <w:rsid w:val="009B274C"/>
    <w:rsid w:val="009B4B56"/>
    <w:rsid w:val="009B6C15"/>
    <w:rsid w:val="009C0DDA"/>
    <w:rsid w:val="009C1E8D"/>
    <w:rsid w:val="009C3C50"/>
    <w:rsid w:val="009C4D41"/>
    <w:rsid w:val="009C5FF1"/>
    <w:rsid w:val="009D03D3"/>
    <w:rsid w:val="009D1BE4"/>
    <w:rsid w:val="009D1C06"/>
    <w:rsid w:val="009E2077"/>
    <w:rsid w:val="009E21AA"/>
    <w:rsid w:val="009E59BC"/>
    <w:rsid w:val="009F072E"/>
    <w:rsid w:val="009F1519"/>
    <w:rsid w:val="009F69E0"/>
    <w:rsid w:val="009F7E0A"/>
    <w:rsid w:val="00A00849"/>
    <w:rsid w:val="00A033F4"/>
    <w:rsid w:val="00A07EEA"/>
    <w:rsid w:val="00A13321"/>
    <w:rsid w:val="00A16DBE"/>
    <w:rsid w:val="00A21F3B"/>
    <w:rsid w:val="00A22700"/>
    <w:rsid w:val="00A31792"/>
    <w:rsid w:val="00A47FFB"/>
    <w:rsid w:val="00A51F75"/>
    <w:rsid w:val="00A60FD5"/>
    <w:rsid w:val="00A61D26"/>
    <w:rsid w:val="00A66D4D"/>
    <w:rsid w:val="00A67F53"/>
    <w:rsid w:val="00A81E77"/>
    <w:rsid w:val="00A84E7D"/>
    <w:rsid w:val="00A873DC"/>
    <w:rsid w:val="00A93F83"/>
    <w:rsid w:val="00A9763A"/>
    <w:rsid w:val="00AA1155"/>
    <w:rsid w:val="00AA1295"/>
    <w:rsid w:val="00AA3FEB"/>
    <w:rsid w:val="00AA5E20"/>
    <w:rsid w:val="00AB0986"/>
    <w:rsid w:val="00AB5044"/>
    <w:rsid w:val="00AC42AE"/>
    <w:rsid w:val="00AD0C5C"/>
    <w:rsid w:val="00AD2A78"/>
    <w:rsid w:val="00AE19C4"/>
    <w:rsid w:val="00AE507E"/>
    <w:rsid w:val="00B0233D"/>
    <w:rsid w:val="00B06712"/>
    <w:rsid w:val="00B15C84"/>
    <w:rsid w:val="00B22929"/>
    <w:rsid w:val="00B232B2"/>
    <w:rsid w:val="00B240B3"/>
    <w:rsid w:val="00B278A5"/>
    <w:rsid w:val="00B30AC6"/>
    <w:rsid w:val="00B36365"/>
    <w:rsid w:val="00B37B65"/>
    <w:rsid w:val="00B4055A"/>
    <w:rsid w:val="00B42F69"/>
    <w:rsid w:val="00B52BA0"/>
    <w:rsid w:val="00B53E16"/>
    <w:rsid w:val="00B55083"/>
    <w:rsid w:val="00B56902"/>
    <w:rsid w:val="00B64AB8"/>
    <w:rsid w:val="00B66AD7"/>
    <w:rsid w:val="00B75027"/>
    <w:rsid w:val="00B75EB6"/>
    <w:rsid w:val="00B775B3"/>
    <w:rsid w:val="00B9249A"/>
    <w:rsid w:val="00B95BA5"/>
    <w:rsid w:val="00B965B0"/>
    <w:rsid w:val="00B97760"/>
    <w:rsid w:val="00BA286E"/>
    <w:rsid w:val="00BA49C6"/>
    <w:rsid w:val="00BA5508"/>
    <w:rsid w:val="00BA59EB"/>
    <w:rsid w:val="00BB03AF"/>
    <w:rsid w:val="00BB102A"/>
    <w:rsid w:val="00BC5FC8"/>
    <w:rsid w:val="00BC7BAA"/>
    <w:rsid w:val="00BD1D7C"/>
    <w:rsid w:val="00BD3B89"/>
    <w:rsid w:val="00BD5328"/>
    <w:rsid w:val="00BE2C34"/>
    <w:rsid w:val="00BF4030"/>
    <w:rsid w:val="00BF70DE"/>
    <w:rsid w:val="00C0105F"/>
    <w:rsid w:val="00C035AB"/>
    <w:rsid w:val="00C06E0B"/>
    <w:rsid w:val="00C06E33"/>
    <w:rsid w:val="00C13158"/>
    <w:rsid w:val="00C234B6"/>
    <w:rsid w:val="00C306D4"/>
    <w:rsid w:val="00C3105C"/>
    <w:rsid w:val="00C41584"/>
    <w:rsid w:val="00C4460C"/>
    <w:rsid w:val="00C51123"/>
    <w:rsid w:val="00C536A7"/>
    <w:rsid w:val="00C6395B"/>
    <w:rsid w:val="00C751F2"/>
    <w:rsid w:val="00C77A56"/>
    <w:rsid w:val="00C8027E"/>
    <w:rsid w:val="00C81571"/>
    <w:rsid w:val="00C84EB2"/>
    <w:rsid w:val="00C854D4"/>
    <w:rsid w:val="00C862FD"/>
    <w:rsid w:val="00C86A8D"/>
    <w:rsid w:val="00C917F2"/>
    <w:rsid w:val="00CA281E"/>
    <w:rsid w:val="00CA49B8"/>
    <w:rsid w:val="00CA7FA8"/>
    <w:rsid w:val="00CB605B"/>
    <w:rsid w:val="00CC17A0"/>
    <w:rsid w:val="00CE1486"/>
    <w:rsid w:val="00CE32F3"/>
    <w:rsid w:val="00CE6183"/>
    <w:rsid w:val="00CF1DF2"/>
    <w:rsid w:val="00CF49AF"/>
    <w:rsid w:val="00D12F13"/>
    <w:rsid w:val="00D171EE"/>
    <w:rsid w:val="00D249D1"/>
    <w:rsid w:val="00D33D69"/>
    <w:rsid w:val="00D33E0C"/>
    <w:rsid w:val="00D34D04"/>
    <w:rsid w:val="00D370FE"/>
    <w:rsid w:val="00D40BB2"/>
    <w:rsid w:val="00D45B43"/>
    <w:rsid w:val="00D534DA"/>
    <w:rsid w:val="00D53FDD"/>
    <w:rsid w:val="00D560C0"/>
    <w:rsid w:val="00D57877"/>
    <w:rsid w:val="00D61851"/>
    <w:rsid w:val="00D64391"/>
    <w:rsid w:val="00D747AC"/>
    <w:rsid w:val="00D80A84"/>
    <w:rsid w:val="00D83B44"/>
    <w:rsid w:val="00D921AA"/>
    <w:rsid w:val="00D93464"/>
    <w:rsid w:val="00D9483A"/>
    <w:rsid w:val="00DA1003"/>
    <w:rsid w:val="00DA36B5"/>
    <w:rsid w:val="00DB10B8"/>
    <w:rsid w:val="00DC4274"/>
    <w:rsid w:val="00DC6AF9"/>
    <w:rsid w:val="00DC7FF6"/>
    <w:rsid w:val="00DD146E"/>
    <w:rsid w:val="00DD2547"/>
    <w:rsid w:val="00DD6D0D"/>
    <w:rsid w:val="00DE1F69"/>
    <w:rsid w:val="00DE2AD1"/>
    <w:rsid w:val="00DE6014"/>
    <w:rsid w:val="00DE6A43"/>
    <w:rsid w:val="00DE79FD"/>
    <w:rsid w:val="00DF3D88"/>
    <w:rsid w:val="00DF696A"/>
    <w:rsid w:val="00E00952"/>
    <w:rsid w:val="00E04A3C"/>
    <w:rsid w:val="00E064B1"/>
    <w:rsid w:val="00E066C7"/>
    <w:rsid w:val="00E10B06"/>
    <w:rsid w:val="00E15603"/>
    <w:rsid w:val="00E200E9"/>
    <w:rsid w:val="00E2319E"/>
    <w:rsid w:val="00E3790B"/>
    <w:rsid w:val="00E4497D"/>
    <w:rsid w:val="00E451B8"/>
    <w:rsid w:val="00E46224"/>
    <w:rsid w:val="00E5081F"/>
    <w:rsid w:val="00E50A5A"/>
    <w:rsid w:val="00E5219E"/>
    <w:rsid w:val="00E537B0"/>
    <w:rsid w:val="00E565F6"/>
    <w:rsid w:val="00E64870"/>
    <w:rsid w:val="00E64D5F"/>
    <w:rsid w:val="00E660D8"/>
    <w:rsid w:val="00E72ECA"/>
    <w:rsid w:val="00E760C3"/>
    <w:rsid w:val="00E8005B"/>
    <w:rsid w:val="00E8043E"/>
    <w:rsid w:val="00E8399F"/>
    <w:rsid w:val="00E86CAD"/>
    <w:rsid w:val="00E8738E"/>
    <w:rsid w:val="00E93A2F"/>
    <w:rsid w:val="00E946DB"/>
    <w:rsid w:val="00E95C4B"/>
    <w:rsid w:val="00EA0F59"/>
    <w:rsid w:val="00EA36A0"/>
    <w:rsid w:val="00EA4555"/>
    <w:rsid w:val="00EA6CA4"/>
    <w:rsid w:val="00EB311E"/>
    <w:rsid w:val="00EC19DA"/>
    <w:rsid w:val="00EC2709"/>
    <w:rsid w:val="00ED239A"/>
    <w:rsid w:val="00ED6D37"/>
    <w:rsid w:val="00EE02C6"/>
    <w:rsid w:val="00EE0981"/>
    <w:rsid w:val="00EE6684"/>
    <w:rsid w:val="00EF2411"/>
    <w:rsid w:val="00F00390"/>
    <w:rsid w:val="00F109CA"/>
    <w:rsid w:val="00F15D48"/>
    <w:rsid w:val="00F2338F"/>
    <w:rsid w:val="00F30671"/>
    <w:rsid w:val="00F332EA"/>
    <w:rsid w:val="00F44B92"/>
    <w:rsid w:val="00F503AA"/>
    <w:rsid w:val="00F51E05"/>
    <w:rsid w:val="00F54FBB"/>
    <w:rsid w:val="00F55283"/>
    <w:rsid w:val="00F602D7"/>
    <w:rsid w:val="00F61ED0"/>
    <w:rsid w:val="00F7192D"/>
    <w:rsid w:val="00F84855"/>
    <w:rsid w:val="00F86358"/>
    <w:rsid w:val="00F918E4"/>
    <w:rsid w:val="00F9442A"/>
    <w:rsid w:val="00F9725B"/>
    <w:rsid w:val="00FA20B1"/>
    <w:rsid w:val="00FA4577"/>
    <w:rsid w:val="00FA4F7C"/>
    <w:rsid w:val="00FD0450"/>
    <w:rsid w:val="00FE0F93"/>
    <w:rsid w:val="00FE13C6"/>
    <w:rsid w:val="00FE4311"/>
    <w:rsid w:val="00FF07CD"/>
    <w:rsid w:val="00FF0C80"/>
    <w:rsid w:val="00FF56D5"/>
    <w:rsid w:val="00FF668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2E371"/>
  <w15:chartTrackingRefBased/>
  <w15:docId w15:val="{080F149E-2C81-45AA-800A-4A93BC426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2412C"/>
    <w:pPr>
      <w:ind w:left="720"/>
      <w:contextualSpacing/>
    </w:pPr>
  </w:style>
  <w:style w:type="table" w:styleId="Grilledutableau">
    <w:name w:val="Table Grid"/>
    <w:basedOn w:val="TableauNormal"/>
    <w:uiPriority w:val="39"/>
    <w:rsid w:val="00B64A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A84E7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84E7D"/>
    <w:rPr>
      <w:rFonts w:ascii="Segoe UI" w:hAnsi="Segoe UI" w:cs="Segoe UI"/>
      <w:sz w:val="18"/>
      <w:szCs w:val="18"/>
    </w:rPr>
  </w:style>
  <w:style w:type="paragraph" w:styleId="En-tte">
    <w:name w:val="header"/>
    <w:basedOn w:val="Normal"/>
    <w:link w:val="En-tteCar"/>
    <w:uiPriority w:val="99"/>
    <w:unhideWhenUsed/>
    <w:rsid w:val="00FE4311"/>
    <w:pPr>
      <w:tabs>
        <w:tab w:val="center" w:pos="4320"/>
        <w:tab w:val="right" w:pos="8640"/>
      </w:tabs>
      <w:spacing w:after="0" w:line="240" w:lineRule="auto"/>
    </w:pPr>
  </w:style>
  <w:style w:type="character" w:customStyle="1" w:styleId="En-tteCar">
    <w:name w:val="En-tête Car"/>
    <w:basedOn w:val="Policepardfaut"/>
    <w:link w:val="En-tte"/>
    <w:uiPriority w:val="99"/>
    <w:rsid w:val="00FE4311"/>
  </w:style>
  <w:style w:type="paragraph" w:styleId="Pieddepage">
    <w:name w:val="footer"/>
    <w:basedOn w:val="Normal"/>
    <w:link w:val="PieddepageCar"/>
    <w:uiPriority w:val="99"/>
    <w:unhideWhenUsed/>
    <w:rsid w:val="00FE4311"/>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FE4311"/>
  </w:style>
  <w:style w:type="character" w:styleId="Marquedecommentaire">
    <w:name w:val="annotation reference"/>
    <w:basedOn w:val="Policepardfaut"/>
    <w:uiPriority w:val="99"/>
    <w:semiHidden/>
    <w:unhideWhenUsed/>
    <w:rsid w:val="003560E6"/>
    <w:rPr>
      <w:sz w:val="16"/>
      <w:szCs w:val="16"/>
    </w:rPr>
  </w:style>
  <w:style w:type="paragraph" w:styleId="Commentaire">
    <w:name w:val="annotation text"/>
    <w:basedOn w:val="Normal"/>
    <w:link w:val="CommentaireCar"/>
    <w:uiPriority w:val="99"/>
    <w:unhideWhenUsed/>
    <w:rsid w:val="003560E6"/>
    <w:pPr>
      <w:spacing w:line="240" w:lineRule="auto"/>
    </w:pPr>
    <w:rPr>
      <w:sz w:val="20"/>
      <w:szCs w:val="20"/>
    </w:rPr>
  </w:style>
  <w:style w:type="character" w:customStyle="1" w:styleId="CommentaireCar">
    <w:name w:val="Commentaire Car"/>
    <w:basedOn w:val="Policepardfaut"/>
    <w:link w:val="Commentaire"/>
    <w:uiPriority w:val="99"/>
    <w:rsid w:val="003560E6"/>
    <w:rPr>
      <w:sz w:val="20"/>
      <w:szCs w:val="20"/>
    </w:rPr>
  </w:style>
  <w:style w:type="paragraph" w:styleId="Objetducommentaire">
    <w:name w:val="annotation subject"/>
    <w:basedOn w:val="Commentaire"/>
    <w:next w:val="Commentaire"/>
    <w:link w:val="ObjetducommentaireCar"/>
    <w:uiPriority w:val="99"/>
    <w:semiHidden/>
    <w:unhideWhenUsed/>
    <w:rsid w:val="003560E6"/>
    <w:rPr>
      <w:b/>
      <w:bCs/>
    </w:rPr>
  </w:style>
  <w:style w:type="character" w:customStyle="1" w:styleId="ObjetducommentaireCar">
    <w:name w:val="Objet du commentaire Car"/>
    <w:basedOn w:val="CommentaireCar"/>
    <w:link w:val="Objetducommentaire"/>
    <w:uiPriority w:val="99"/>
    <w:semiHidden/>
    <w:rsid w:val="003560E6"/>
    <w:rPr>
      <w:b/>
      <w:bCs/>
      <w:sz w:val="20"/>
      <w:szCs w:val="20"/>
    </w:rPr>
  </w:style>
  <w:style w:type="character" w:styleId="Textedelespacerserv">
    <w:name w:val="Placeholder Text"/>
    <w:basedOn w:val="Policepardfaut"/>
    <w:uiPriority w:val="99"/>
    <w:semiHidden/>
    <w:rsid w:val="00B232B2"/>
    <w:rPr>
      <w:color w:val="666666"/>
    </w:rPr>
  </w:style>
  <w:style w:type="table" w:customStyle="1" w:styleId="Grilledutableau1">
    <w:name w:val="Grille du tableau1"/>
    <w:basedOn w:val="TableauNormal"/>
    <w:next w:val="Grilledutableau"/>
    <w:uiPriority w:val="39"/>
    <w:rsid w:val="00CC17A0"/>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667114">
      <w:bodyDiv w:val="1"/>
      <w:marLeft w:val="0"/>
      <w:marRight w:val="0"/>
      <w:marTop w:val="0"/>
      <w:marBottom w:val="0"/>
      <w:divBdr>
        <w:top w:val="none" w:sz="0" w:space="0" w:color="auto"/>
        <w:left w:val="none" w:sz="0" w:space="0" w:color="auto"/>
        <w:bottom w:val="none" w:sz="0" w:space="0" w:color="auto"/>
        <w:right w:val="none" w:sz="0" w:space="0" w:color="auto"/>
      </w:divBdr>
    </w:div>
    <w:div w:id="385569801">
      <w:bodyDiv w:val="1"/>
      <w:marLeft w:val="0"/>
      <w:marRight w:val="0"/>
      <w:marTop w:val="0"/>
      <w:marBottom w:val="0"/>
      <w:divBdr>
        <w:top w:val="none" w:sz="0" w:space="0" w:color="auto"/>
        <w:left w:val="none" w:sz="0" w:space="0" w:color="auto"/>
        <w:bottom w:val="none" w:sz="0" w:space="0" w:color="auto"/>
        <w:right w:val="none" w:sz="0" w:space="0" w:color="auto"/>
      </w:divBdr>
    </w:div>
    <w:div w:id="547961587">
      <w:bodyDiv w:val="1"/>
      <w:marLeft w:val="0"/>
      <w:marRight w:val="0"/>
      <w:marTop w:val="0"/>
      <w:marBottom w:val="0"/>
      <w:divBdr>
        <w:top w:val="none" w:sz="0" w:space="0" w:color="auto"/>
        <w:left w:val="none" w:sz="0" w:space="0" w:color="auto"/>
        <w:bottom w:val="none" w:sz="0" w:space="0" w:color="auto"/>
        <w:right w:val="none" w:sz="0" w:space="0" w:color="auto"/>
      </w:divBdr>
    </w:div>
    <w:div w:id="630861609">
      <w:bodyDiv w:val="1"/>
      <w:marLeft w:val="0"/>
      <w:marRight w:val="0"/>
      <w:marTop w:val="0"/>
      <w:marBottom w:val="0"/>
      <w:divBdr>
        <w:top w:val="none" w:sz="0" w:space="0" w:color="auto"/>
        <w:left w:val="none" w:sz="0" w:space="0" w:color="auto"/>
        <w:bottom w:val="none" w:sz="0" w:space="0" w:color="auto"/>
        <w:right w:val="none" w:sz="0" w:space="0" w:color="auto"/>
      </w:divBdr>
    </w:div>
    <w:div w:id="866676706">
      <w:bodyDiv w:val="1"/>
      <w:marLeft w:val="0"/>
      <w:marRight w:val="0"/>
      <w:marTop w:val="0"/>
      <w:marBottom w:val="0"/>
      <w:divBdr>
        <w:top w:val="none" w:sz="0" w:space="0" w:color="auto"/>
        <w:left w:val="none" w:sz="0" w:space="0" w:color="auto"/>
        <w:bottom w:val="none" w:sz="0" w:space="0" w:color="auto"/>
        <w:right w:val="none" w:sz="0" w:space="0" w:color="auto"/>
      </w:divBdr>
    </w:div>
    <w:div w:id="1284918985">
      <w:bodyDiv w:val="1"/>
      <w:marLeft w:val="0"/>
      <w:marRight w:val="0"/>
      <w:marTop w:val="0"/>
      <w:marBottom w:val="0"/>
      <w:divBdr>
        <w:top w:val="none" w:sz="0" w:space="0" w:color="auto"/>
        <w:left w:val="none" w:sz="0" w:space="0" w:color="auto"/>
        <w:bottom w:val="none" w:sz="0" w:space="0" w:color="auto"/>
        <w:right w:val="none" w:sz="0" w:space="0" w:color="auto"/>
      </w:divBdr>
    </w:div>
    <w:div w:id="1549804625">
      <w:bodyDiv w:val="1"/>
      <w:marLeft w:val="0"/>
      <w:marRight w:val="0"/>
      <w:marTop w:val="0"/>
      <w:marBottom w:val="0"/>
      <w:divBdr>
        <w:top w:val="none" w:sz="0" w:space="0" w:color="auto"/>
        <w:left w:val="none" w:sz="0" w:space="0" w:color="auto"/>
        <w:bottom w:val="none" w:sz="0" w:space="0" w:color="auto"/>
        <w:right w:val="none" w:sz="0" w:space="0" w:color="auto"/>
      </w:divBdr>
    </w:div>
    <w:div w:id="1560480233">
      <w:bodyDiv w:val="1"/>
      <w:marLeft w:val="0"/>
      <w:marRight w:val="0"/>
      <w:marTop w:val="0"/>
      <w:marBottom w:val="0"/>
      <w:divBdr>
        <w:top w:val="none" w:sz="0" w:space="0" w:color="auto"/>
        <w:left w:val="none" w:sz="0" w:space="0" w:color="auto"/>
        <w:bottom w:val="none" w:sz="0" w:space="0" w:color="auto"/>
        <w:right w:val="none" w:sz="0" w:space="0" w:color="auto"/>
      </w:divBdr>
    </w:div>
    <w:div w:id="1606234320">
      <w:bodyDiv w:val="1"/>
      <w:marLeft w:val="0"/>
      <w:marRight w:val="0"/>
      <w:marTop w:val="0"/>
      <w:marBottom w:val="0"/>
      <w:divBdr>
        <w:top w:val="none" w:sz="0" w:space="0" w:color="auto"/>
        <w:left w:val="none" w:sz="0" w:space="0" w:color="auto"/>
        <w:bottom w:val="none" w:sz="0" w:space="0" w:color="auto"/>
        <w:right w:val="none" w:sz="0" w:space="0" w:color="auto"/>
      </w:divBdr>
    </w:div>
    <w:div w:id="1685865776">
      <w:bodyDiv w:val="1"/>
      <w:marLeft w:val="0"/>
      <w:marRight w:val="0"/>
      <w:marTop w:val="0"/>
      <w:marBottom w:val="0"/>
      <w:divBdr>
        <w:top w:val="none" w:sz="0" w:space="0" w:color="auto"/>
        <w:left w:val="none" w:sz="0" w:space="0" w:color="auto"/>
        <w:bottom w:val="none" w:sz="0" w:space="0" w:color="auto"/>
        <w:right w:val="none" w:sz="0" w:space="0" w:color="auto"/>
      </w:divBdr>
    </w:div>
    <w:div w:id="1931691333">
      <w:bodyDiv w:val="1"/>
      <w:marLeft w:val="0"/>
      <w:marRight w:val="0"/>
      <w:marTop w:val="0"/>
      <w:marBottom w:val="0"/>
      <w:divBdr>
        <w:top w:val="none" w:sz="0" w:space="0" w:color="auto"/>
        <w:left w:val="none" w:sz="0" w:space="0" w:color="auto"/>
        <w:bottom w:val="none" w:sz="0" w:space="0" w:color="auto"/>
        <w:right w:val="none" w:sz="0" w:space="0" w:color="auto"/>
      </w:divBdr>
    </w:div>
    <w:div w:id="207011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gscq3e\Desktop\Protocol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254372EB00443D4BABEAF085AE43591"/>
        <w:category>
          <w:name w:val="Général"/>
          <w:gallery w:val="placeholder"/>
        </w:category>
        <w:types>
          <w:type w:val="bbPlcHdr"/>
        </w:types>
        <w:behaviors>
          <w:behavior w:val="content"/>
        </w:behaviors>
        <w:guid w:val="{683FDCC6-0316-404B-9ACB-B03534BC4915}"/>
      </w:docPartPr>
      <w:docPartBody>
        <w:p w:rsidR="002D2432" w:rsidRDefault="00950CBF" w:rsidP="00950CBF">
          <w:pPr>
            <w:pStyle w:val="B254372EB00443D4BABEAF085AE435911"/>
          </w:pPr>
          <w:r>
            <w:rPr>
              <w:rStyle w:val="Textedelespacerserv"/>
              <w:lang w:val="en-CA"/>
            </w:rPr>
            <w:t>Select an option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69C"/>
    <w:rsid w:val="00063384"/>
    <w:rsid w:val="000B36DE"/>
    <w:rsid w:val="001213A3"/>
    <w:rsid w:val="002D2432"/>
    <w:rsid w:val="00536CE8"/>
    <w:rsid w:val="006E5021"/>
    <w:rsid w:val="008F515B"/>
    <w:rsid w:val="00914348"/>
    <w:rsid w:val="00947657"/>
    <w:rsid w:val="00950CBF"/>
    <w:rsid w:val="00984E89"/>
    <w:rsid w:val="009A65A7"/>
    <w:rsid w:val="009B21BB"/>
    <w:rsid w:val="009C0DDA"/>
    <w:rsid w:val="00B1119A"/>
    <w:rsid w:val="00B9249A"/>
    <w:rsid w:val="00C4069C"/>
    <w:rsid w:val="00C74809"/>
    <w:rsid w:val="00CB605B"/>
    <w:rsid w:val="00D534DA"/>
    <w:rsid w:val="00D6005D"/>
    <w:rsid w:val="00DC7FF6"/>
    <w:rsid w:val="00DF2EA1"/>
    <w:rsid w:val="00E40714"/>
    <w:rsid w:val="00F27F67"/>
    <w:rsid w:val="00F8635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50CBF"/>
    <w:rPr>
      <w:color w:val="666666"/>
    </w:rPr>
  </w:style>
  <w:style w:type="paragraph" w:customStyle="1" w:styleId="B254372EB00443D4BABEAF085AE435911">
    <w:name w:val="B254372EB00443D4BABEAF085AE435911"/>
    <w:rsid w:val="00950CBF"/>
    <w:pPr>
      <w:spacing w:line="259"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5796A-EC48-4D59-8C2D-DFE896605816}">
  <ds:schemaRefs>
    <ds:schemaRef ds:uri="http://schemas.openxmlformats.org/officeDocument/2006/bibliography"/>
  </ds:schemaRefs>
</ds:datastoreItem>
</file>

<file path=docMetadata/LabelInfo.xml><?xml version="1.0" encoding="utf-8"?>
<clbl:labelList xmlns:clbl="http://schemas.microsoft.com/office/2020/mipLabelMetadata">
  <clbl:label id="{3f6dec78-7ded-4395-975c-6edbb7d10b16}" enabled="0" method="" siteId="{3f6dec78-7ded-4395-975c-6edbb7d10b16}" removed="1"/>
</clbl:labelList>
</file>

<file path=docProps/app.xml><?xml version="1.0" encoding="utf-8"?>
<Properties xmlns="http://schemas.openxmlformats.org/officeDocument/2006/extended-properties" xmlns:vt="http://schemas.openxmlformats.org/officeDocument/2006/docPropsVTypes">
  <Template>Protocole.dotx</Template>
  <TotalTime>1</TotalTime>
  <Pages>1</Pages>
  <Words>265</Words>
  <Characters>1463</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MJQ</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Marie-Eve Ella</dc:creator>
  <cp:keywords/>
  <dc:description/>
  <cp:lastModifiedBy>Élaine Bégin</cp:lastModifiedBy>
  <cp:revision>5</cp:revision>
  <cp:lastPrinted>2025-06-16T14:05:00Z</cp:lastPrinted>
  <dcterms:created xsi:type="dcterms:W3CDTF">2026-08-06T17:52:00Z</dcterms:created>
  <dcterms:modified xsi:type="dcterms:W3CDTF">2026-09-10T18:16:00Z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-1376589922</vt:i4>
  </property>
</Properties>
</file>