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  <w:gridCol w:w="5303"/>
      </w:tblGrid>
      <w:tr w:rsidR="00D370FE" w:rsidRPr="00C86A8D" w14:paraId="09F0352A" w14:textId="77777777">
        <w:tc>
          <w:tcPr>
            <w:tcW w:w="5307" w:type="dxa"/>
          </w:tcPr>
          <w:p w14:paraId="67496650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CANADA</w:t>
            </w:r>
          </w:p>
        </w:tc>
        <w:tc>
          <w:tcPr>
            <w:tcW w:w="5303" w:type="dxa"/>
          </w:tcPr>
          <w:p w14:paraId="05E6FFCE" w14:textId="77777777" w:rsidR="00D370FE" w:rsidRPr="00C86A8D" w:rsidRDefault="00D370FE" w:rsidP="000E13C4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COURT OF QUÉBEC</w:t>
            </w:r>
          </w:p>
        </w:tc>
      </w:tr>
      <w:tr w:rsidR="00D370FE" w:rsidRPr="00C86A8D" w14:paraId="5BDC25C1" w14:textId="77777777">
        <w:tc>
          <w:tcPr>
            <w:tcW w:w="5307" w:type="dxa"/>
          </w:tcPr>
          <w:p w14:paraId="5F344FFE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Province of Québec</w:t>
            </w:r>
          </w:p>
        </w:tc>
        <w:tc>
          <w:tcPr>
            <w:tcW w:w="5303" w:type="dxa"/>
          </w:tcPr>
          <w:p w14:paraId="74EDA4E7" w14:textId="77777777" w:rsidR="00D370FE" w:rsidRPr="00C86A8D" w:rsidRDefault="00DF3D88" w:rsidP="000E13C4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UNIFIED FAMILY TRIBUNAL </w:t>
            </w:r>
          </w:p>
        </w:tc>
      </w:tr>
      <w:tr w:rsidR="00D370FE" w:rsidRPr="00C86A8D" w14:paraId="288C9088" w14:textId="77777777">
        <w:tc>
          <w:tcPr>
            <w:tcW w:w="5307" w:type="dxa"/>
          </w:tcPr>
          <w:p w14:paraId="27A1566D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District: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737D49FE" w14:textId="77777777" w:rsidR="00D370FE" w:rsidRPr="00C86A8D" w:rsidRDefault="002A44AC" w:rsidP="000E13C4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Youth Division</w:t>
            </w:r>
          </w:p>
        </w:tc>
      </w:tr>
      <w:tr w:rsidR="00D370FE" w:rsidRPr="00C86A8D" w14:paraId="75DB337D" w14:textId="77777777">
        <w:tc>
          <w:tcPr>
            <w:tcW w:w="5307" w:type="dxa"/>
          </w:tcPr>
          <w:p w14:paraId="3391839B" w14:textId="77777777" w:rsidR="00D370FE" w:rsidRPr="00C86A8D" w:rsidRDefault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Locality: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70728EBF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70FE" w:rsidRPr="00C86A8D" w14:paraId="36B8C3B6" w14:textId="77777777">
        <w:tc>
          <w:tcPr>
            <w:tcW w:w="5307" w:type="dxa"/>
          </w:tcPr>
          <w:p w14:paraId="75533738" w14:textId="77777777" w:rsidR="00D370FE" w:rsidRPr="00C86A8D" w:rsidRDefault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File No.: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147A6671" w14:textId="77777777" w:rsidR="00D370FE" w:rsidRPr="00C86A8D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938DB9B" w14:textId="77777777" w:rsidR="00D370FE" w:rsidRPr="00C86A8D" w:rsidRDefault="00D370FE" w:rsidP="00D370FE">
      <w:pPr>
        <w:tabs>
          <w:tab w:val="left" w:pos="5245"/>
        </w:tabs>
        <w:spacing w:after="0" w:line="240" w:lineRule="auto"/>
        <w:ind w:left="180" w:hanging="180"/>
        <w:rPr>
          <w:rFonts w:ascii="Arial" w:eastAsia="Times New Roman" w:hAnsi="Arial" w:cs="Arial"/>
          <w:sz w:val="20"/>
          <w:szCs w:val="20"/>
        </w:rPr>
      </w:pPr>
    </w:p>
    <w:tbl>
      <w:tblPr>
        <w:tblW w:w="10627" w:type="dxa"/>
        <w:tblLook w:val="01E0" w:firstRow="1" w:lastRow="1" w:firstColumn="1" w:lastColumn="1" w:noHBand="0" w:noVBand="0"/>
      </w:tblPr>
      <w:tblGrid>
        <w:gridCol w:w="5318"/>
        <w:gridCol w:w="5309"/>
      </w:tblGrid>
      <w:tr w:rsidR="00680F6C" w:rsidRPr="003A750D" w14:paraId="395A1C60" w14:textId="77777777" w:rsidTr="00680F6C">
        <w:tc>
          <w:tcPr>
            <w:tcW w:w="5318" w:type="dxa"/>
          </w:tcPr>
          <w:p w14:paraId="454DB5E1" w14:textId="77777777" w:rsidR="00680F6C" w:rsidRPr="00C86A8D" w:rsidRDefault="00680F6C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51475A25" w14:textId="77777777" w:rsidR="00680F6C" w:rsidRPr="00EF353B" w:rsidRDefault="00680F6C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In the matter of the child: </w:t>
            </w:r>
          </w:p>
        </w:tc>
      </w:tr>
      <w:tr w:rsidR="00680F6C" w:rsidRPr="003A750D" w14:paraId="47BD3DCB" w14:textId="77777777" w:rsidTr="00680F6C">
        <w:tc>
          <w:tcPr>
            <w:tcW w:w="5318" w:type="dxa"/>
          </w:tcPr>
          <w:p w14:paraId="50FF6E09" w14:textId="77777777" w:rsidR="00680F6C" w:rsidRPr="00EF353B" w:rsidRDefault="00680F6C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722D1CF8" w14:textId="77777777" w:rsidR="00680F6C" w:rsidRPr="00EF353B" w:rsidRDefault="00680F6C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, nom et date de naissance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name, last name and date of birth)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787DFC" w:rsidRPr="003A750D" w14:paraId="2274D8C8" w14:textId="77777777" w:rsidTr="00680F6C">
        <w:tc>
          <w:tcPr>
            <w:tcW w:w="5318" w:type="dxa"/>
          </w:tcPr>
          <w:p w14:paraId="41F87D92" w14:textId="77777777" w:rsidR="00787DFC" w:rsidRPr="00EF353B" w:rsidRDefault="00787DFC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74F6284C" w14:textId="77777777" w:rsidR="00787DFC" w:rsidRPr="00EF353B" w:rsidRDefault="00787DFC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</w:tr>
      <w:tr w:rsidR="00680F6C" w:rsidRPr="003A750D" w14:paraId="1FAF2D0E" w14:textId="77777777" w:rsidTr="00680F6C">
        <w:tc>
          <w:tcPr>
            <w:tcW w:w="5318" w:type="dxa"/>
          </w:tcPr>
          <w:p w14:paraId="77AD3D28" w14:textId="77777777" w:rsidR="00680F6C" w:rsidRPr="00EF353B" w:rsidRDefault="00680F6C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4C1012D4" w14:textId="77777777" w:rsidR="00680F6C" w:rsidRPr="00EF353B" w:rsidRDefault="00680F6C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</w:tr>
      <w:tr w:rsidR="00D370FE" w:rsidRPr="00C86A8D" w14:paraId="75B6AB3B" w14:textId="77777777" w:rsidTr="00680F6C">
        <w:tc>
          <w:tcPr>
            <w:tcW w:w="5318" w:type="dxa"/>
          </w:tcPr>
          <w:p w14:paraId="1E6023FE" w14:textId="77777777" w:rsidR="00D370FE" w:rsidRPr="00EF353B" w:rsidRDefault="00D370FE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  <w:tcBorders>
              <w:top w:val="single" w:sz="4" w:space="0" w:color="auto"/>
            </w:tcBorders>
          </w:tcPr>
          <w:p w14:paraId="695179B3" w14:textId="77777777" w:rsidR="00D370FE" w:rsidRPr="00C86A8D" w:rsidRDefault="00C50B6E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C50B6E" w:rsidRPr="003A750D" w14:paraId="3F73DE3A" w14:textId="77777777" w:rsidTr="00680F6C">
        <w:tc>
          <w:tcPr>
            <w:tcW w:w="5318" w:type="dxa"/>
          </w:tcPr>
          <w:p w14:paraId="7BD3E327" w14:textId="77777777" w:rsidR="00C50B6E" w:rsidRPr="00C86A8D" w:rsidRDefault="00C50B6E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0ABE3E97" w14:textId="77777777" w:rsidR="00C50B6E" w:rsidRPr="00EF353B" w:rsidRDefault="00C50B6E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2A44AC" w:rsidRPr="00C86A8D" w14:paraId="319231CE" w14:textId="77777777" w:rsidTr="00B846A0">
        <w:tc>
          <w:tcPr>
            <w:tcW w:w="5318" w:type="dxa"/>
          </w:tcPr>
          <w:p w14:paraId="5B2139D3" w14:textId="77777777" w:rsidR="002A44AC" w:rsidRPr="00EF353B" w:rsidRDefault="002A44AC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24B43CEE" w14:textId="77777777" w:rsidR="002A44AC" w:rsidRDefault="00680F6C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and</w:t>
            </w:r>
          </w:p>
        </w:tc>
      </w:tr>
      <w:tr w:rsidR="00B846A0" w:rsidRPr="00C86A8D" w14:paraId="29E87294" w14:textId="77777777" w:rsidTr="00B846A0">
        <w:tc>
          <w:tcPr>
            <w:tcW w:w="5318" w:type="dxa"/>
          </w:tcPr>
          <w:p w14:paraId="508D8048" w14:textId="77777777" w:rsidR="00B846A0" w:rsidRPr="00C86A8D" w:rsidRDefault="00B846A0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5F7F18D4" w14:textId="77777777" w:rsidR="00B846A0" w:rsidRDefault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846A0" w:rsidRPr="00C86A8D" w14:paraId="4A5EF0E7" w14:textId="77777777" w:rsidTr="00B846A0">
        <w:tc>
          <w:tcPr>
            <w:tcW w:w="5318" w:type="dxa"/>
          </w:tcPr>
          <w:p w14:paraId="55807161" w14:textId="77777777" w:rsidR="00B846A0" w:rsidRPr="00C86A8D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3B8A795E" w14:textId="77777777" w:rsidR="00B846A0" w:rsidRDefault="00B846A0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3A750D" w14:paraId="11DA2CC9" w14:textId="77777777" w:rsidTr="00B846A0">
        <w:tc>
          <w:tcPr>
            <w:tcW w:w="5318" w:type="dxa"/>
          </w:tcPr>
          <w:p w14:paraId="374C9B05" w14:textId="77777777" w:rsidR="00B846A0" w:rsidRPr="00C86A8D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top w:val="single" w:sz="4" w:space="0" w:color="auto"/>
            </w:tcBorders>
          </w:tcPr>
          <w:p w14:paraId="10E3E523" w14:textId="77777777" w:rsidR="00B846A0" w:rsidRPr="00EF353B" w:rsidRDefault="00B846A0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C86A8D" w14:paraId="0E794D97" w14:textId="77777777" w:rsidTr="00B846A0">
        <w:tc>
          <w:tcPr>
            <w:tcW w:w="5318" w:type="dxa"/>
          </w:tcPr>
          <w:p w14:paraId="79F4CFEA" w14:textId="77777777" w:rsidR="00B846A0" w:rsidRPr="00EF353B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3FD94D5A" w14:textId="77777777" w:rsidR="00B846A0" w:rsidRDefault="004B36B5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rties demanderesse/Partie demanderesses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Applicant/Applicants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 – Intended parents</w:t>
            </w:r>
          </w:p>
        </w:tc>
      </w:tr>
      <w:tr w:rsidR="002A44AC" w:rsidRPr="00C86A8D" w14:paraId="08D9AC02" w14:textId="77777777" w:rsidTr="00B846A0">
        <w:tc>
          <w:tcPr>
            <w:tcW w:w="5318" w:type="dxa"/>
          </w:tcPr>
          <w:p w14:paraId="5EA24FCD" w14:textId="77777777" w:rsidR="002A44AC" w:rsidRPr="00C86A8D" w:rsidRDefault="002A44AC" w:rsidP="002A44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13DC6349" w14:textId="77777777" w:rsidR="002A44AC" w:rsidRDefault="00DE4DD8" w:rsidP="002A44A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and</w:t>
            </w:r>
          </w:p>
        </w:tc>
      </w:tr>
      <w:tr w:rsidR="004B36B5" w:rsidRPr="00C86A8D" w14:paraId="245C989C" w14:textId="77777777" w:rsidTr="00B846A0">
        <w:tc>
          <w:tcPr>
            <w:tcW w:w="5318" w:type="dxa"/>
          </w:tcPr>
          <w:p w14:paraId="21A87CF4" w14:textId="77777777" w:rsidR="004B36B5" w:rsidRPr="00C86A8D" w:rsidRDefault="004B36B5" w:rsidP="002A44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57CE6745" w14:textId="77777777" w:rsidR="004B36B5" w:rsidRDefault="004B36B5" w:rsidP="002A44A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36B5" w:rsidRPr="00C86A8D" w14:paraId="34E3BE36" w14:textId="77777777" w:rsidTr="00B846A0">
        <w:tc>
          <w:tcPr>
            <w:tcW w:w="5318" w:type="dxa"/>
          </w:tcPr>
          <w:p w14:paraId="0F576AA6" w14:textId="77777777" w:rsidR="004B36B5" w:rsidRPr="00C86A8D" w:rsidRDefault="004B36B5" w:rsidP="004B36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27A30AD8" w14:textId="77777777" w:rsidR="004B36B5" w:rsidRDefault="004B36B5" w:rsidP="004B36B5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4B36B5" w:rsidRPr="003A750D" w14:paraId="2F81BB1B" w14:textId="77777777" w:rsidTr="00B846A0">
        <w:tc>
          <w:tcPr>
            <w:tcW w:w="5318" w:type="dxa"/>
          </w:tcPr>
          <w:p w14:paraId="2004EADF" w14:textId="77777777" w:rsidR="004B36B5" w:rsidRPr="00C86A8D" w:rsidRDefault="004B36B5" w:rsidP="004B36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77B32AE6" w14:textId="77777777" w:rsidR="004B36B5" w:rsidRPr="00EF353B" w:rsidRDefault="004B36B5" w:rsidP="004B36B5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4B36B5" w:rsidRPr="00C86A8D" w14:paraId="795F79ED" w14:textId="77777777" w:rsidTr="00B846A0">
        <w:tc>
          <w:tcPr>
            <w:tcW w:w="5318" w:type="dxa"/>
          </w:tcPr>
          <w:p w14:paraId="1EF3D6E6" w14:textId="77777777" w:rsidR="004B36B5" w:rsidRPr="00EF353B" w:rsidRDefault="004B36B5" w:rsidP="004B36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0B87F21A" w14:textId="77777777" w:rsidR="004B36B5" w:rsidRDefault="004B36B5" w:rsidP="004B36B5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Applicant – Surrogate</w:t>
            </w:r>
          </w:p>
        </w:tc>
      </w:tr>
      <w:tr w:rsidR="004B36B5" w:rsidRPr="00C86A8D" w14:paraId="4017519F" w14:textId="77777777" w:rsidTr="00B846A0">
        <w:tc>
          <w:tcPr>
            <w:tcW w:w="5318" w:type="dxa"/>
          </w:tcPr>
          <w:p w14:paraId="5ED578EC" w14:textId="77777777" w:rsidR="004B36B5" w:rsidRPr="00C86A8D" w:rsidRDefault="004B36B5" w:rsidP="004B36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3E8CF171" w14:textId="77777777" w:rsidR="004B36B5" w:rsidRDefault="004B36B5" w:rsidP="004B36B5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B36B5" w:rsidRPr="00C86A8D" w14:paraId="10AA2D80" w14:textId="77777777" w:rsidTr="00B846A0">
        <w:tc>
          <w:tcPr>
            <w:tcW w:w="5318" w:type="dxa"/>
          </w:tcPr>
          <w:p w14:paraId="59A304DF" w14:textId="77777777" w:rsidR="004B36B5" w:rsidRPr="00C86A8D" w:rsidRDefault="004B36B5" w:rsidP="004B36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5DFEBD1F" w14:textId="77777777" w:rsidR="004B36B5" w:rsidRDefault="004B36B5" w:rsidP="004B36B5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Registrar of Civil Status</w:t>
            </w:r>
          </w:p>
        </w:tc>
      </w:tr>
      <w:tr w:rsidR="004B36B5" w:rsidRPr="00C86A8D" w14:paraId="4BB8E2C8" w14:textId="77777777" w:rsidTr="00B846A0">
        <w:tc>
          <w:tcPr>
            <w:tcW w:w="5318" w:type="dxa"/>
          </w:tcPr>
          <w:p w14:paraId="6BA035CE" w14:textId="77777777" w:rsidR="004B36B5" w:rsidRPr="00C86A8D" w:rsidRDefault="004B36B5" w:rsidP="004B36B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7C3D036A" w14:textId="77777777" w:rsidR="004B36B5" w:rsidRDefault="004B36B5" w:rsidP="004B36B5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Impleaded party</w:t>
            </w:r>
          </w:p>
        </w:tc>
      </w:tr>
    </w:tbl>
    <w:p w14:paraId="0EE0F471" w14:textId="77777777" w:rsidR="00D0571A" w:rsidRDefault="00D0571A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0E4819" w14:textId="77777777" w:rsidR="002074EA" w:rsidRPr="00EF353B" w:rsidRDefault="00694B54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 xml:space="preserve">ORIGINATING APPLICATION TO CHANGE THE FILIATION OF A CHILD </w:t>
      </w:r>
    </w:p>
    <w:p w14:paraId="29F0D800" w14:textId="77777777" w:rsidR="00E660D8" w:rsidRPr="00EF353B" w:rsidRDefault="002074EA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BORN OF A PARENTAL PROJECT INVOLVING SURROGACY IN QUÉBEC</w:t>
      </w:r>
    </w:p>
    <w:p w14:paraId="179B4794" w14:textId="77777777" w:rsidR="002074EA" w:rsidRDefault="00DE2AD1" w:rsidP="00B232B2">
      <w:pPr>
        <w:spacing w:before="60"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>(</w:t>
      </w:r>
      <w:proofErr w:type="gramStart"/>
      <w:r>
        <w:rPr>
          <w:rFonts w:ascii="Arial" w:hAnsi="Arial" w:cs="Arial"/>
          <w:sz w:val="20"/>
          <w:szCs w:val="20"/>
          <w:lang w:val="en-CA"/>
        </w:rPr>
        <w:t>arts</w:t>
      </w:r>
      <w:proofErr w:type="gramEnd"/>
      <w:r>
        <w:rPr>
          <w:rFonts w:ascii="Arial" w:hAnsi="Arial" w:cs="Arial"/>
          <w:sz w:val="20"/>
          <w:szCs w:val="20"/>
          <w:lang w:val="en-CA"/>
        </w:rPr>
        <w:t xml:space="preserve">. 541.1 to 541.10, 541.20 to 541.25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Civil Code of Québec</w:t>
      </w:r>
      <w:r>
        <w:rPr>
          <w:rFonts w:ascii="Arial" w:hAnsi="Arial" w:cs="Arial"/>
          <w:sz w:val="20"/>
          <w:szCs w:val="20"/>
          <w:lang w:val="en-CA"/>
        </w:rPr>
        <w:t xml:space="preserve"> and arts. 303 (6.1), </w:t>
      </w:r>
    </w:p>
    <w:p w14:paraId="3B15A87F" w14:textId="77777777" w:rsidR="00E2319E" w:rsidRPr="002A44AC" w:rsidRDefault="00792952" w:rsidP="00B232B2">
      <w:pPr>
        <w:spacing w:before="60"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 xml:space="preserve">431.0.1, 431.0.3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)</w:t>
      </w:r>
    </w:p>
    <w:p w14:paraId="48EDDEA9" w14:textId="77777777" w:rsidR="008A790E" w:rsidRPr="00D0571A" w:rsidRDefault="008A790E" w:rsidP="00D0571A">
      <w:pPr>
        <w:pBdr>
          <w:bottom w:val="single" w:sz="4" w:space="1" w:color="auto"/>
        </w:pBdr>
        <w:spacing w:after="120" w:line="240" w:lineRule="auto"/>
        <w:jc w:val="center"/>
        <w:rPr>
          <w:rFonts w:ascii="Arial" w:hAnsi="Arial" w:cs="Arial"/>
          <w:b/>
          <w:sz w:val="12"/>
          <w:szCs w:val="12"/>
        </w:rPr>
      </w:pPr>
    </w:p>
    <w:p w14:paraId="6883E105" w14:textId="74283BA1" w:rsidR="00EC1A60" w:rsidRPr="00EF353B" w:rsidRDefault="00EC1A60" w:rsidP="00DE4DD8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On or around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and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wished to have a child and decided to take steps to initiate a parental project involving surrogacy;</w:t>
      </w:r>
    </w:p>
    <w:p w14:paraId="265C5EAD" w14:textId="77777777" w:rsidR="00792952" w:rsidRPr="00EF353B" w:rsidRDefault="004B36B5" w:rsidP="00DE4DD8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and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have been spouses since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and were spouses when they developed the parental project involving surrogacy. </w:t>
      </w:r>
    </w:p>
    <w:p w14:paraId="40A8CEDE" w14:textId="77777777" w:rsidR="00DE4DD8" w:rsidRPr="00EF353B" w:rsidRDefault="00DE4DD8" w:rsidP="00DE4DD8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applicant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is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(indiquer sa nationalité et son statut de citoyenneté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 xml:space="preserve"> (state applicant’s nationality and citizenship status)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2714E115" w14:textId="77777777" w:rsidR="004B36B5" w:rsidRPr="00EF353B" w:rsidRDefault="004B36B5" w:rsidP="004B36B5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applicant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is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(indiquer sa nationalité et son statut de citoyenneté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 xml:space="preserve"> (state applicant’s nationality and citizenship status)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670BB293" w14:textId="77777777" w:rsidR="004B36B5" w:rsidRPr="00EF353B" w:rsidRDefault="004B36B5" w:rsidP="004B36B5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applicant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agreed to act as surrogate in the parental project of the applicants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and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46CEAA56" w14:textId="77777777" w:rsidR="00160AFF" w:rsidRPr="00EF353B" w:rsidRDefault="00160AFF" w:rsidP="00160AFF">
      <w:pPr>
        <w:pStyle w:val="Paragraphedeliste"/>
        <w:numPr>
          <w:ilvl w:val="0"/>
          <w:numId w:val="41"/>
        </w:numPr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surrogacy agreement was entered into on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that is, before the beginning of the planned pregnancy, according to the copy of the agreement filed as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01698587" w14:textId="77777777" w:rsidR="00160AFF" w:rsidRPr="00EF353B" w:rsidRDefault="00160AFF" w:rsidP="00160AFF">
      <w:pPr>
        <w:widowControl w:val="0"/>
        <w:numPr>
          <w:ilvl w:val="0"/>
          <w:numId w:val="41"/>
        </w:numPr>
        <w:spacing w:after="120" w:line="240" w:lineRule="auto"/>
        <w:ind w:left="425" w:hanging="425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No one other than the intended parents and the surrogate was a party to the surrogacy agreement;</w:t>
      </w:r>
    </w:p>
    <w:p w14:paraId="48344F2E" w14:textId="77777777" w:rsidR="00160AFF" w:rsidRPr="00EF353B" w:rsidRDefault="00160AFF" w:rsidP="00160AFF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The intended parents are domiciled in Québec and had been for at least one year before entering into the surrogacy agreement;</w:t>
      </w:r>
    </w:p>
    <w:p w14:paraId="19CE67F7" w14:textId="77777777" w:rsidR="00160AFF" w:rsidRPr="00EF353B" w:rsidRDefault="00160AFF" w:rsidP="00160AFF">
      <w:pPr>
        <w:pStyle w:val="Paragraphedeliste"/>
        <w:numPr>
          <w:ilvl w:val="0"/>
          <w:numId w:val="41"/>
        </w:numPr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surrogate’s pregnancy began on or around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1E771BEA" w14:textId="55A8E4E9" w:rsidR="00160AFF" w:rsidRPr="00EF353B" w:rsidRDefault="00160AFF" w:rsidP="001E0025">
      <w:pPr>
        <w:widowControl w:val="0"/>
        <w:numPr>
          <w:ilvl w:val="0"/>
          <w:numId w:val="41"/>
        </w:numPr>
        <w:spacing w:after="120" w:line="240" w:lineRule="auto"/>
        <w:ind w:left="425" w:hanging="425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In accordance with their parental project involving surrogacy,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gave birth to the child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</w:t>
      </w:r>
      <w:r w:rsidR="00EF353B">
        <w:rPr>
          <w:rFonts w:ascii="Arial" w:eastAsia="Arial" w:hAnsi="Arial" w:cs="Arial"/>
          <w:sz w:val="20"/>
          <w:szCs w:val="20"/>
          <w:lang w:val="en-CA"/>
        </w:rPr>
        <w:t>born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on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in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inscrire la ville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>(city)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5A76A7CA" w14:textId="77777777" w:rsidR="001E0025" w:rsidRPr="00EF353B" w:rsidRDefault="001E0025" w:rsidP="001E0025">
      <w:pPr>
        <w:widowControl w:val="0"/>
        <w:numPr>
          <w:ilvl w:val="0"/>
          <w:numId w:val="41"/>
        </w:numPr>
        <w:spacing w:after="120" w:line="240" w:lineRule="auto"/>
        <w:ind w:left="425" w:hanging="425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surrogate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was 21 years of age or over when the surrogacy agreement was entered into, as appears from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150FCAAD" w14:textId="77777777" w:rsidR="001E0025" w:rsidRPr="00EF353B" w:rsidRDefault="001E0025" w:rsidP="001E0025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lastRenderedPageBreak/>
        <w:t xml:space="preserve">The surrogate is domiciled in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ville, province et pays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 xml:space="preserve"> (city, province, country)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and is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(indiquer sa nationalité et son statut de citoyenneté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 xml:space="preserve"> (state nationality and citizenship status)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19DEFD9B" w14:textId="77777777" w:rsidR="001E0025" w:rsidRPr="00EF353B" w:rsidRDefault="001E0025" w:rsidP="003A1917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contribution of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as surrogate was made free of charge, apart from reimbursement of expenses provided for in the surrogacy agreement;</w:t>
      </w:r>
    </w:p>
    <w:p w14:paraId="1AB3E3F9" w14:textId="77777777" w:rsidR="003A1917" w:rsidRPr="00EF353B" w:rsidRDefault="003A1917" w:rsidP="008971A5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There has been no combining of reproductive material between the intended parents and the surrogate if in the same family;</w:t>
      </w:r>
    </w:p>
    <w:p w14:paraId="023D97EF" w14:textId="77777777" w:rsidR="00792952" w:rsidRPr="00EF353B" w:rsidRDefault="00792952" w:rsidP="00011C38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child is living at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province of Québec, judicial district of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as appears from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; </w:t>
      </w:r>
    </w:p>
    <w:p w14:paraId="0FFA6273" w14:textId="77777777" w:rsidR="00222D7C" w:rsidRPr="00EF353B" w:rsidRDefault="00222D7C" w:rsidP="00222D7C">
      <w:pPr>
        <w:pStyle w:val="Paragraphedeliste"/>
        <w:numPr>
          <w:ilvl w:val="0"/>
          <w:numId w:val="41"/>
        </w:numPr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child is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(indiquer sa nationalité et son statut de citoyenneté)"/>
            </w:textInput>
          </w:ffData>
        </w:fldChar>
      </w:r>
      <w:bookmarkStart w:id="0" w:name="Texte88"/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 xml:space="preserve"> (state child’s nationality and citizenship status)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bookmarkEnd w:id="0"/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139F9938" w14:textId="77777777" w:rsidR="00011C38" w:rsidRPr="00EF353B" w:rsidRDefault="00011C38" w:rsidP="0036293E">
      <w:pPr>
        <w:widowControl w:val="0"/>
        <w:numPr>
          <w:ilvl w:val="0"/>
          <w:numId w:val="41"/>
        </w:numPr>
        <w:spacing w:after="120" w:line="240" w:lineRule="auto"/>
        <w:ind w:left="425" w:hanging="425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child has resided with the intended parents since birth and is </w:t>
      </w:r>
      <w:sdt>
        <w:sdtPr>
          <w:rPr>
            <w:rFonts w:ascii="Arial" w:eastAsia="Arial" w:hAnsi="Arial" w:cs="Arial"/>
            <w:sz w:val="20"/>
            <w:szCs w:val="20"/>
          </w:rPr>
          <w:id w:val="-1270460106"/>
          <w:placeholder>
            <w:docPart w:val="A51D9944F3614BB889DBBCF541F2FA2D"/>
          </w:placeholder>
          <w:comboBox>
            <w:listItem w:displayText="domicilié" w:value="domicilié"/>
            <w:listItem w:displayText="domiciliée" w:value="domiciliée"/>
          </w:comboBox>
        </w:sdtPr>
        <w:sdtEndPr/>
        <w:sdtContent>
          <w:r>
            <w:rPr>
              <w:rFonts w:ascii="Arial" w:eastAsia="Arial" w:hAnsi="Arial" w:cs="Arial"/>
              <w:sz w:val="20"/>
              <w:szCs w:val="20"/>
              <w:lang w:val="en-CA"/>
            </w:rPr>
            <w:t>domiciled</w:t>
          </w:r>
        </w:sdtContent>
      </w:sdt>
      <w:r>
        <w:rPr>
          <w:rFonts w:ascii="Arial" w:eastAsia="Arial" w:hAnsi="Arial" w:cs="Arial"/>
          <w:sz w:val="20"/>
          <w:szCs w:val="20"/>
          <w:lang w:val="en-CA"/>
        </w:rPr>
        <w:t xml:space="preserve"> with them;</w:t>
      </w:r>
    </w:p>
    <w:p w14:paraId="6CC5AFBD" w14:textId="77777777" w:rsidR="00011C38" w:rsidRPr="00EF353B" w:rsidRDefault="00011C38" w:rsidP="00011C38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applicants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and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are the parents of the child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as shown on the birth certificate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76F3E0EA" w14:textId="02D933B6" w:rsidR="0036293E" w:rsidRPr="00EF353B" w:rsidRDefault="0036293E" w:rsidP="0036293E">
      <w:pPr>
        <w:pStyle w:val="Paragraphedeliste"/>
        <w:numPr>
          <w:ilvl w:val="0"/>
          <w:numId w:val="41"/>
        </w:numPr>
        <w:spacing w:after="120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After the child’s birth, the surrogate consented, by notarial act </w:t>
      </w:r>
      <w:proofErr w:type="spellStart"/>
      <w:r>
        <w:rPr>
          <w:rFonts w:ascii="Arial" w:eastAsia="Arial" w:hAnsi="Arial" w:cs="Arial"/>
          <w:sz w:val="20"/>
          <w:szCs w:val="20"/>
          <w:lang w:val="en-CA"/>
        </w:rPr>
        <w:t>en</w:t>
      </w:r>
      <w:proofErr w:type="spellEnd"/>
      <w:r>
        <w:rPr>
          <w:rFonts w:ascii="Arial" w:eastAsia="Arial" w:hAnsi="Arial" w:cs="Arial"/>
          <w:sz w:val="20"/>
          <w:szCs w:val="20"/>
          <w:lang w:val="en-CA"/>
        </w:rPr>
        <w:t xml:space="preserve"> minute or by a private writing before two witnesses who have no interest in the surrogacy project, to change the child’s filiation so that it is established exclusively in favour of </w:t>
      </w:r>
      <w:sdt>
        <w:sdtPr>
          <w:rPr>
            <w:rFonts w:ascii="Arial" w:eastAsia="Arial" w:hAnsi="Arial" w:cs="Arial"/>
            <w:sz w:val="20"/>
            <w:szCs w:val="20"/>
          </w:rPr>
          <w:id w:val="-1483535950"/>
          <w:placeholder>
            <w:docPart w:val="28D261A24149493E8D26863A12F5BC8F"/>
          </w:placeholder>
          <w:showingPlcHdr/>
          <w:comboBox>
            <w:listItem w:value="Select an option"/>
            <w:listItem w:displayText="the applicant" w:value="the applicant"/>
            <w:listItem w:displayText="the applicants" w:value="the applicants"/>
          </w:comboBox>
        </w:sdtPr>
        <w:sdtEndPr/>
        <w:sdtContent>
          <w:r>
            <w:rPr>
              <w:rStyle w:val="Textedelespacerserv"/>
              <w:lang w:val="en-CA"/>
            </w:rPr>
            <w:t>Select an option</w:t>
          </w:r>
        </w:sdtContent>
      </w:sdt>
      <w:r>
        <w:rPr>
          <w:rFonts w:ascii="Arial" w:eastAsia="Arial" w:hAnsi="Arial" w:cs="Arial"/>
          <w:sz w:val="20"/>
          <w:szCs w:val="20"/>
          <w:lang w:val="en-CA"/>
        </w:rPr>
        <w:t>, as attested by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05086992" w14:textId="0CD06779" w:rsidR="0036293E" w:rsidRPr="00EF353B" w:rsidRDefault="0036293E" w:rsidP="004A13C4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surrogate and the </w:t>
      </w:r>
      <w:sdt>
        <w:sdtPr>
          <w:rPr>
            <w:rFonts w:ascii="Arial" w:eastAsia="Arial" w:hAnsi="Arial" w:cs="Arial"/>
            <w:sz w:val="20"/>
            <w:szCs w:val="20"/>
          </w:rPr>
          <w:id w:val="-674193594"/>
          <w:placeholder>
            <w:docPart w:val="9919A97EAA4B464D9839E2216C0D772A"/>
          </w:placeholder>
          <w:comboBox>
            <w:listItem w:value="Select an option"/>
            <w:listItem w:displayText="the applicant" w:value="the applicant"/>
            <w:listItem w:displayText="the applicants" w:value="the applicants"/>
          </w:comboBox>
        </w:sdtPr>
        <w:sdtEndPr/>
        <w:sdtContent>
          <w:r w:rsidR="00A06383">
            <w:rPr>
              <w:rFonts w:ascii="Arial" w:eastAsia="Arial" w:hAnsi="Arial" w:cs="Arial"/>
              <w:sz w:val="20"/>
              <w:szCs w:val="20"/>
              <w:lang w:val="en-CA"/>
            </w:rPr>
            <w:t>select an option</w:t>
          </w:r>
        </w:sdtContent>
      </w:sdt>
      <w:r>
        <w:rPr>
          <w:rFonts w:ascii="Arial" w:eastAsia="Arial" w:hAnsi="Arial" w:cs="Arial"/>
          <w:sz w:val="20"/>
          <w:szCs w:val="20"/>
          <w:lang w:val="en-CA"/>
        </w:rPr>
        <w:t xml:space="preserve"> who provided </w:t>
      </w:r>
      <w:sdt>
        <w:sdtPr>
          <w:rPr>
            <w:rFonts w:ascii="Arial" w:eastAsia="Arial" w:hAnsi="Arial" w:cs="Arial"/>
            <w:sz w:val="20"/>
            <w:szCs w:val="20"/>
          </w:rPr>
          <w:id w:val="1010415772"/>
          <w:placeholder>
            <w:docPart w:val="DefaultPlaceholder_-1854013438"/>
          </w:placeholder>
          <w:comboBox>
            <w:listItem w:displayText="Select an option" w:value="Select an option"/>
            <w:listItem w:displayText="his/her" w:value="his/her"/>
            <w:listItem w:displayText="their" w:value="their"/>
          </w:comboBox>
        </w:sdtPr>
        <w:sdtEndPr/>
        <w:sdtContent>
          <w:r>
            <w:rPr>
              <w:rFonts w:ascii="Arial" w:eastAsia="Arial" w:hAnsi="Arial" w:cs="Arial"/>
              <w:sz w:val="20"/>
              <w:szCs w:val="20"/>
              <w:lang w:val="en-CA"/>
            </w:rPr>
            <w:t>their</w:t>
          </w:r>
        </w:sdtContent>
      </w:sdt>
      <w:r>
        <w:rPr>
          <w:rFonts w:ascii="Arial" w:eastAsia="Arial" w:hAnsi="Arial" w:cs="Arial"/>
          <w:sz w:val="20"/>
          <w:szCs w:val="20"/>
          <w:lang w:val="en-CA"/>
        </w:rPr>
        <w:t xml:space="preserve"> reproductive material have filed the profile information form, as appears from the copy of the forms filed </w:t>
      </w:r>
      <w:proofErr w:type="spellStart"/>
      <w:r>
        <w:rPr>
          <w:rFonts w:ascii="Arial" w:eastAsia="Arial" w:hAnsi="Arial" w:cs="Arial"/>
          <w:sz w:val="20"/>
          <w:szCs w:val="20"/>
          <w:lang w:val="en-CA"/>
        </w:rPr>
        <w:t>en</w:t>
      </w:r>
      <w:proofErr w:type="spellEnd"/>
      <w:r>
        <w:rPr>
          <w:rFonts w:ascii="Arial" w:eastAsia="Arial" w:hAnsi="Arial" w:cs="Arial"/>
          <w:sz w:val="20"/>
          <w:szCs w:val="20"/>
          <w:lang w:val="en-CA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  <w:lang w:val="en-CA"/>
        </w:rPr>
        <w:t>liasse</w:t>
      </w:r>
      <w:proofErr w:type="spellEnd"/>
      <w:r>
        <w:rPr>
          <w:rFonts w:ascii="Arial" w:eastAsia="Arial" w:hAnsi="Arial" w:cs="Arial"/>
          <w:sz w:val="20"/>
          <w:szCs w:val="20"/>
          <w:lang w:val="en-CA"/>
        </w:rPr>
        <w:t xml:space="preserve"> as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(see checklist);</w:t>
      </w:r>
    </w:p>
    <w:p w14:paraId="2EC6C38E" w14:textId="77777777" w:rsidR="004A13C4" w:rsidRPr="00EF353B" w:rsidRDefault="004A13C4" w:rsidP="004A13C4">
      <w:pPr>
        <w:pStyle w:val="Paragraphedeliste"/>
        <w:numPr>
          <w:ilvl w:val="0"/>
          <w:numId w:val="41"/>
        </w:numPr>
        <w:spacing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Fewer than 60 days have elapsed since the child’s birth;</w:t>
      </w:r>
    </w:p>
    <w:p w14:paraId="1A48FD4C" w14:textId="1BB62B10" w:rsidR="00011C38" w:rsidRPr="00EF353B" w:rsidRDefault="004A13C4" w:rsidP="007F0101">
      <w:pPr>
        <w:pStyle w:val="Paragraphedeliste"/>
        <w:numPr>
          <w:ilvl w:val="0"/>
          <w:numId w:val="41"/>
        </w:numPr>
        <w:spacing w:before="120"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Because it was not possible to proceed after filiation was legally established, the </w:t>
      </w:r>
      <w:sdt>
        <w:sdtPr>
          <w:rPr>
            <w:rFonts w:ascii="Arial" w:eastAsia="Arial" w:hAnsi="Arial" w:cs="Arial"/>
            <w:sz w:val="20"/>
            <w:szCs w:val="20"/>
          </w:rPr>
          <w:id w:val="402030419"/>
          <w:placeholder>
            <w:docPart w:val="73DDD46C4FED488983EBB9B926252570"/>
          </w:placeholder>
          <w:comboBox>
            <w:listItem w:value="Select an option"/>
            <w:listItem w:displayText="the applicant is" w:value="the applicant is"/>
            <w:listItem w:displayText="the aplicants are" w:value="the aplicants are"/>
          </w:comboBox>
        </w:sdtPr>
        <w:sdtEndPr/>
        <w:sdtContent>
          <w:r w:rsidR="00A06383">
            <w:rPr>
              <w:rFonts w:ascii="Arial" w:eastAsia="Arial" w:hAnsi="Arial" w:cs="Arial"/>
              <w:sz w:val="20"/>
              <w:szCs w:val="20"/>
              <w:lang w:val="en-CA"/>
            </w:rPr>
            <w:t>Select an option</w:t>
          </w:r>
        </w:sdtContent>
      </w:sdt>
      <w:r>
        <w:rPr>
          <w:rFonts w:ascii="Arial" w:eastAsia="Arial" w:hAnsi="Arial" w:cs="Arial"/>
          <w:sz w:val="20"/>
          <w:szCs w:val="20"/>
          <w:lang w:val="en-CA"/>
        </w:rPr>
        <w:t xml:space="preserve"> asking the court to declare that their parental project </w:t>
      </w:r>
      <w:proofErr w:type="gramStart"/>
      <w:r>
        <w:rPr>
          <w:rFonts w:ascii="Arial" w:eastAsia="Arial" w:hAnsi="Arial" w:cs="Arial"/>
          <w:sz w:val="20"/>
          <w:szCs w:val="20"/>
          <w:lang w:val="en-CA"/>
        </w:rPr>
        <w:t>is in compliance</w:t>
      </w:r>
      <w:proofErr w:type="gramEnd"/>
      <w:r>
        <w:rPr>
          <w:rFonts w:ascii="Arial" w:eastAsia="Arial" w:hAnsi="Arial" w:cs="Arial"/>
          <w:sz w:val="20"/>
          <w:szCs w:val="20"/>
          <w:lang w:val="en-CA"/>
        </w:rPr>
        <w:t xml:space="preserve"> and to change the child’s filiation;</w:t>
      </w:r>
    </w:p>
    <w:p w14:paraId="7D2A16DC" w14:textId="4BB93588" w:rsidR="000401A6" w:rsidRPr="00EF353B" w:rsidRDefault="000B10AC" w:rsidP="007F0101">
      <w:pPr>
        <w:pStyle w:val="Paragraphedeliste"/>
        <w:numPr>
          <w:ilvl w:val="0"/>
          <w:numId w:val="41"/>
        </w:numPr>
        <w:spacing w:before="120"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lang w:val="en-CA"/>
        </w:rPr>
        <w:t xml:space="preserve">The </w:t>
      </w:r>
      <w:sdt>
        <w:sdtPr>
          <w:rPr>
            <w:rFonts w:ascii="Arial" w:eastAsia="Arial" w:hAnsi="Arial" w:cs="Arial"/>
            <w:sz w:val="20"/>
            <w:szCs w:val="20"/>
          </w:rPr>
          <w:id w:val="-820424388"/>
          <w:placeholder>
            <w:docPart w:val="71507826CC8F45BDB8E966B2B2BFA536"/>
          </w:placeholder>
          <w:comboBox>
            <w:listItem w:value="Select an option"/>
            <w:listItem w:displayText="applicant requests" w:value="applicant requests"/>
            <w:listItem w:displayText="applicants request" w:value="applicants request"/>
          </w:comboBox>
        </w:sdtPr>
        <w:sdtEndPr/>
        <w:sdtContent>
          <w:r w:rsidR="00A06383">
            <w:rPr>
              <w:rFonts w:ascii="Arial" w:eastAsia="Arial" w:hAnsi="Arial" w:cs="Arial"/>
              <w:sz w:val="20"/>
              <w:szCs w:val="20"/>
              <w:lang w:val="en-CA"/>
            </w:rPr>
            <w:t>Select an option</w:t>
          </w:r>
        </w:sdtContent>
      </w:sdt>
      <w:r>
        <w:rPr>
          <w:rFonts w:ascii="Arial" w:eastAsia="Arial" w:hAnsi="Arial" w:cs="Arial"/>
          <w:sz w:val="20"/>
          <w:szCs w:val="20"/>
          <w:lang w:val="en-CA"/>
        </w:rPr>
        <w:t xml:space="preserve"> that the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indiquer ici, si c’est le nom complet ou si c’est le nom de famille seulement ou si ce sont le ou les prénoms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 xml:space="preserve"> (indicate “full name,” “family name” or “given name(s)”)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of the child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be changed </w:t>
      </w:r>
      <w:r w:rsidR="003A750D">
        <w:rPr>
          <w:rFonts w:ascii="Arial" w:eastAsia="Arial" w:hAnsi="Arial" w:cs="Arial"/>
          <w:sz w:val="20"/>
          <w:szCs w:val="20"/>
          <w:lang w:val="en-CA"/>
        </w:rPr>
        <w:br/>
      </w:r>
      <w:r>
        <w:rPr>
          <w:rFonts w:ascii="Arial" w:eastAsia="Arial" w:hAnsi="Arial" w:cs="Arial"/>
          <w:sz w:val="20"/>
          <w:szCs w:val="20"/>
          <w:lang w:val="en-CA"/>
        </w:rPr>
        <w:t xml:space="preserve">to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 xml:space="preserve">      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;</w:t>
      </w:r>
    </w:p>
    <w:p w14:paraId="52BBF659" w14:textId="77777777" w:rsidR="00231B9A" w:rsidRPr="00EF353B" w:rsidRDefault="00231B9A" w:rsidP="007F0101">
      <w:pPr>
        <w:pStyle w:val="Paragraphedeliste"/>
        <w:numPr>
          <w:ilvl w:val="0"/>
          <w:numId w:val="41"/>
        </w:numPr>
        <w:spacing w:before="120" w:after="120" w:line="240" w:lineRule="auto"/>
        <w:ind w:left="425" w:hanging="425"/>
        <w:contextualSpacing w:val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All general conditions for a parental project involving surrogacy have been met;</w:t>
      </w:r>
    </w:p>
    <w:p w14:paraId="0FE69B10" w14:textId="77777777" w:rsidR="00231B9A" w:rsidRPr="00EF353B" w:rsidRDefault="00231B9A" w:rsidP="00231B9A">
      <w:pPr>
        <w:pStyle w:val="Paragraphedeliste"/>
        <w:numPr>
          <w:ilvl w:val="0"/>
          <w:numId w:val="41"/>
        </w:numPr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All rules and procedures for an application to change a filiation involving a surrogacy have been followed and completed.</w:t>
      </w:r>
    </w:p>
    <w:p w14:paraId="1CD7696A" w14:textId="77777777" w:rsidR="002A44AC" w:rsidRPr="00EF353B" w:rsidRDefault="002A44AC" w:rsidP="008E07D9">
      <w:pPr>
        <w:widowControl w:val="0"/>
        <w:tabs>
          <w:tab w:val="left" w:pos="709"/>
        </w:tabs>
        <w:spacing w:before="240" w:after="120" w:line="240" w:lineRule="auto"/>
        <w:jc w:val="both"/>
        <w:rPr>
          <w:rFonts w:ascii="Arial" w:eastAsia="Arial" w:hAnsi="Arial" w:cs="Arial"/>
          <w:bCs/>
          <w:sz w:val="20"/>
          <w:szCs w:val="20"/>
          <w:lang w:val="en-CA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FOR THESE REASONS, MAY IT PLEASE THE COURT TO:</w:t>
      </w:r>
    </w:p>
    <w:p w14:paraId="0EF3CE9E" w14:textId="77777777" w:rsidR="002A44AC" w:rsidRPr="00EF353B" w:rsidRDefault="002A44AC" w:rsidP="00AB1CB9">
      <w:pPr>
        <w:widowControl w:val="0"/>
        <w:tabs>
          <w:tab w:val="left" w:pos="709"/>
        </w:tabs>
        <w:spacing w:beforeLines="120" w:before="288" w:after="180" w:line="24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CA"/>
        </w:rPr>
        <w:t xml:space="preserve">ALLOW </w:t>
      </w:r>
      <w:r>
        <w:rPr>
          <w:rFonts w:ascii="Arial" w:eastAsia="Times New Roman" w:hAnsi="Arial" w:cs="Arial"/>
          <w:sz w:val="20"/>
          <w:szCs w:val="20"/>
          <w:lang w:val="en-CA"/>
        </w:rPr>
        <w:t>the originating application;</w:t>
      </w:r>
    </w:p>
    <w:p w14:paraId="3A4A4556" w14:textId="77777777" w:rsidR="00662EA0" w:rsidRPr="00EF353B" w:rsidRDefault="00662EA0" w:rsidP="00662EA0">
      <w:pPr>
        <w:widowControl w:val="0"/>
        <w:spacing w:beforeLines="120" w:before="288" w:after="18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CONFIRM</w:t>
      </w:r>
      <w:r>
        <w:rPr>
          <w:rFonts w:ascii="Arial" w:hAnsi="Arial" w:cs="Arial"/>
          <w:sz w:val="20"/>
          <w:szCs w:val="20"/>
          <w:lang w:val="en-CA"/>
        </w:rPr>
        <w:t xml:space="preserve"> the existence of a parental project involving surrogacy between the intended parents,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and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>;</w:t>
      </w:r>
    </w:p>
    <w:p w14:paraId="4E52C816" w14:textId="77777777" w:rsidR="00662EA0" w:rsidRPr="00EF353B" w:rsidRDefault="00662EA0" w:rsidP="00662EA0">
      <w:pPr>
        <w:tabs>
          <w:tab w:val="left" w:pos="4914"/>
          <w:tab w:val="left" w:pos="5623"/>
        </w:tabs>
        <w:ind w:right="21"/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CHANGE</w:t>
      </w:r>
      <w:r>
        <w:rPr>
          <w:rFonts w:ascii="Arial" w:hAnsi="Arial" w:cs="Arial"/>
          <w:sz w:val="20"/>
          <w:szCs w:val="20"/>
          <w:lang w:val="en-CA"/>
        </w:rPr>
        <w:t xml:space="preserve"> the filiation of the child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born on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in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province of Québec, and establish it in favour of the intended parents, namely the applicants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and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>;</w:t>
      </w:r>
    </w:p>
    <w:p w14:paraId="58D2D7A5" w14:textId="77777777" w:rsidR="00BA72AE" w:rsidRPr="00EF353B" w:rsidRDefault="00BA72AE" w:rsidP="00BA72AE">
      <w:pPr>
        <w:tabs>
          <w:tab w:val="left" w:pos="4914"/>
          <w:tab w:val="left" w:pos="5791"/>
        </w:tabs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DECLARE</w:t>
      </w:r>
      <w:r>
        <w:rPr>
          <w:rFonts w:ascii="Arial" w:hAnsi="Arial" w:cs="Arial"/>
          <w:sz w:val="20"/>
          <w:szCs w:val="20"/>
          <w:lang w:val="en-CA"/>
        </w:rPr>
        <w:t xml:space="preserve"> that the filiation of the child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born on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in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province of Québec, is deemed established exclusively in favour of the applicants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and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since the child’s birth;</w:t>
      </w:r>
    </w:p>
    <w:p w14:paraId="2BA7C51C" w14:textId="77777777" w:rsidR="008E07D9" w:rsidRPr="00EF353B" w:rsidRDefault="008E07D9" w:rsidP="008E07D9">
      <w:pPr>
        <w:widowControl w:val="0"/>
        <w:spacing w:beforeLines="120" w:before="288" w:after="180" w:line="240" w:lineRule="auto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ORDER</w:t>
      </w:r>
      <w:r>
        <w:rPr>
          <w:rFonts w:ascii="Arial" w:hAnsi="Arial" w:cs="Arial"/>
          <w:sz w:val="20"/>
          <w:szCs w:val="20"/>
          <w:lang w:val="en-CA"/>
        </w:rPr>
        <w:t xml:space="preserve"> the registrar of civil status to amend the act of birth of the child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born on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in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province of Québec, to indicate as parent the name of the applicant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in lieu of the surrogate, who is currently named in the act of birth as the child’s mother or parent;</w:t>
      </w:r>
    </w:p>
    <w:p w14:paraId="5E4199CA" w14:textId="77777777" w:rsidR="00BA72AE" w:rsidRPr="00EF353B" w:rsidRDefault="00BA72AE" w:rsidP="00BA72AE">
      <w:pPr>
        <w:tabs>
          <w:tab w:val="left" w:pos="5608"/>
        </w:tabs>
        <w:ind w:right="21"/>
        <w:jc w:val="both"/>
        <w:rPr>
          <w:rFonts w:ascii="Arial" w:hAnsi="Arial" w:cs="Arial"/>
          <w:b/>
          <w:bCs/>
          <w:sz w:val="20"/>
          <w:szCs w:val="20"/>
          <w:lang w:val="en-CA"/>
        </w:rPr>
        <w:sectPr w:rsidR="00BA72AE" w:rsidRPr="00EF353B" w:rsidSect="00573DF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720" w:right="720" w:bottom="568" w:left="720" w:header="708" w:footer="708" w:gutter="0"/>
          <w:cols w:space="708"/>
          <w:docGrid w:linePitch="360"/>
        </w:sectPr>
      </w:pPr>
    </w:p>
    <w:p w14:paraId="15B5B353" w14:textId="77777777" w:rsidR="00BA72AE" w:rsidRPr="00EF353B" w:rsidRDefault="00BA72AE" w:rsidP="00BA72AE">
      <w:pPr>
        <w:tabs>
          <w:tab w:val="left" w:pos="5608"/>
        </w:tabs>
        <w:ind w:right="21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lastRenderedPageBreak/>
        <w:t>AUTHORIZE</w:t>
      </w:r>
      <w:r>
        <w:rPr>
          <w:rFonts w:ascii="Arial" w:hAnsi="Arial" w:cs="Arial"/>
          <w:sz w:val="20"/>
          <w:szCs w:val="20"/>
          <w:lang w:val="en-CA"/>
        </w:rPr>
        <w:t xml:space="preserve"> a change to the name attributed to the child in the act of birth so that the child </w:t>
      </w:r>
      <w:sdt>
        <w:sdtPr>
          <w:rPr>
            <w:rFonts w:ascii="Arial" w:hAnsi="Arial" w:cs="Arial"/>
            <w:sz w:val="20"/>
            <w:szCs w:val="20"/>
          </w:rPr>
          <w:id w:val="198823209"/>
          <w:placeholder>
            <w:docPart w:val="DefaultPlaceholder_-1854013438"/>
          </w:placeholder>
          <w:comboBox>
            <w:listItem w:displayText="ce dernier" w:value="ce dernier"/>
            <w:listItem w:displayText="cette dernière" w:value="cette dernière"/>
          </w:comboBox>
        </w:sdtPr>
        <w:sdtEndPr/>
        <w:sdtContent/>
      </w:sdt>
      <w:r>
        <w:rPr>
          <w:rFonts w:ascii="Arial" w:hAnsi="Arial" w:cs="Arial"/>
          <w:sz w:val="20"/>
          <w:szCs w:val="20"/>
          <w:lang w:val="en-CA"/>
        </w:rPr>
        <w:t xml:space="preserve">may henceforth validly bear the name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and </w:t>
      </w:r>
      <w:r>
        <w:rPr>
          <w:rFonts w:ascii="Arial" w:hAnsi="Arial" w:cs="Arial"/>
          <w:b/>
          <w:bCs/>
          <w:sz w:val="20"/>
          <w:szCs w:val="20"/>
          <w:lang w:val="en-CA"/>
        </w:rPr>
        <w:t>ORDER</w:t>
      </w:r>
      <w:r>
        <w:rPr>
          <w:rFonts w:ascii="Arial" w:hAnsi="Arial" w:cs="Arial"/>
          <w:sz w:val="20"/>
          <w:szCs w:val="20"/>
          <w:lang w:val="en-CA"/>
        </w:rPr>
        <w:t xml:space="preserve"> the registrar of civil status to make the necessary amendments to the child’s act of birth;</w:t>
      </w:r>
      <w:sdt>
        <w:sdtPr>
          <w:rPr>
            <w:rFonts w:ascii="Arial" w:hAnsi="Arial" w:cs="Arial"/>
            <w:sz w:val="20"/>
            <w:szCs w:val="20"/>
          </w:rPr>
          <w:id w:val="111409154"/>
          <w:placeholder>
            <w:docPart w:val="1472C81286894FC9AB25B91023C87721"/>
          </w:placeholder>
          <w:comboBox>
            <w:listItem w:displayText="ce dernier" w:value="ce dernier"/>
            <w:listItem w:displayText="cette dernière" w:value="cette dernière"/>
          </w:comboBox>
        </w:sdtPr>
        <w:sdtEndPr/>
        <w:sdtContent/>
      </w:sdt>
    </w:p>
    <w:p w14:paraId="76AD41EE" w14:textId="77777777" w:rsidR="002A44AC" w:rsidRPr="00EF353B" w:rsidRDefault="002A44AC" w:rsidP="002A44AC">
      <w:pPr>
        <w:widowControl w:val="0"/>
        <w:tabs>
          <w:tab w:val="left" w:pos="709"/>
        </w:tabs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 xml:space="preserve">THE WHOLE 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t>without</w:t>
      </w:r>
      <w:r>
        <w:rPr>
          <w:rFonts w:ascii="Arial" w:hAnsi="Arial" w:cs="Arial"/>
          <w:sz w:val="20"/>
          <w:szCs w:val="20"/>
          <w:lang w:val="en-CA"/>
        </w:rPr>
        <w:t xml:space="preserve"> legal costs.</w:t>
      </w:r>
    </w:p>
    <w:p w14:paraId="6FC72BF0" w14:textId="77777777" w:rsidR="002A44AC" w:rsidRPr="00EF353B" w:rsidRDefault="002A44AC" w:rsidP="002A44AC">
      <w:pPr>
        <w:tabs>
          <w:tab w:val="left" w:pos="709"/>
        </w:tabs>
        <w:spacing w:before="120" w:after="120" w:line="240" w:lineRule="auto"/>
        <w:ind w:hanging="709"/>
        <w:jc w:val="both"/>
        <w:rPr>
          <w:rFonts w:ascii="Arial" w:hAnsi="Arial" w:cs="Arial"/>
          <w:sz w:val="20"/>
          <w:szCs w:val="20"/>
          <w:lang w:val="en-CA"/>
        </w:rPr>
      </w:pPr>
    </w:p>
    <w:p w14:paraId="46ED865B" w14:textId="77777777" w:rsidR="002A44AC" w:rsidRPr="002A44AC" w:rsidRDefault="002A44AC" w:rsidP="002A44AC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highlight w:val="lightGray"/>
        </w:rPr>
      </w:pPr>
      <w:r>
        <w:rPr>
          <w:rFonts w:ascii="Arial" w:hAnsi="Arial" w:cs="Arial"/>
          <w:sz w:val="20"/>
          <w:szCs w:val="20"/>
          <w:lang w:val="en-CA"/>
        </w:rPr>
        <w:t xml:space="preserve">At 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on 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highlight w:val="lightGray"/>
          <w:lang w:val="en-CA"/>
        </w:rPr>
        <w:fldChar w:fldCharType="end"/>
      </w:r>
    </w:p>
    <w:tbl>
      <w:tblPr>
        <w:tblStyle w:val="Grilledutableau"/>
        <w:tblpPr w:leftFromText="141" w:rightFromText="141" w:vertAnchor="text" w:horzAnchor="margin" w:tblpXSpec="right" w:tblpY="2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</w:tblGrid>
      <w:tr w:rsidR="001570A6" w:rsidRPr="001570A6" w14:paraId="6829D0A8" w14:textId="77777777" w:rsidTr="00CC3645">
        <w:trPr>
          <w:trHeight w:val="430"/>
        </w:trPr>
        <w:tc>
          <w:tcPr>
            <w:tcW w:w="4999" w:type="dxa"/>
            <w:tcBorders>
              <w:bottom w:val="single" w:sz="4" w:space="0" w:color="auto"/>
            </w:tcBorders>
          </w:tcPr>
          <w:p w14:paraId="214827C1" w14:textId="77777777" w:rsidR="001570A6" w:rsidRPr="001570A6" w:rsidRDefault="001570A6" w:rsidP="001570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70A6" w:rsidRPr="001570A6" w14:paraId="77269993" w14:textId="77777777" w:rsidTr="00CC3645">
        <w:trPr>
          <w:trHeight w:val="554"/>
        </w:trPr>
        <w:tc>
          <w:tcPr>
            <w:tcW w:w="4999" w:type="dxa"/>
            <w:tcBorders>
              <w:top w:val="single" w:sz="4" w:space="0" w:color="auto"/>
              <w:bottom w:val="single" w:sz="4" w:space="0" w:color="auto"/>
            </w:tcBorders>
          </w:tcPr>
          <w:p w14:paraId="2736AA0E" w14:textId="77777777" w:rsidR="001570A6" w:rsidRPr="001570A6" w:rsidRDefault="001570A6" w:rsidP="001570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DE88FA" w14:textId="77777777" w:rsidR="001570A6" w:rsidRPr="001570A6" w:rsidRDefault="001570A6" w:rsidP="001570A6">
      <w:pPr>
        <w:spacing w:before="360"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5A3999F0" w14:textId="77777777" w:rsidR="001570A6" w:rsidRPr="001570A6" w:rsidRDefault="001570A6" w:rsidP="001570A6">
      <w:pPr>
        <w:spacing w:after="0"/>
        <w:ind w:left="510"/>
        <w:jc w:val="right"/>
        <w:rPr>
          <w:rFonts w:ascii="Arial" w:hAnsi="Arial" w:cs="Arial"/>
          <w:sz w:val="8"/>
          <w:szCs w:val="8"/>
        </w:rPr>
      </w:pPr>
    </w:p>
    <w:p w14:paraId="6ED37216" w14:textId="77777777" w:rsidR="001570A6" w:rsidRPr="001570A6" w:rsidRDefault="001570A6" w:rsidP="001570A6">
      <w:pPr>
        <w:spacing w:after="0"/>
        <w:ind w:left="510"/>
        <w:jc w:val="right"/>
        <w:rPr>
          <w:rFonts w:ascii="Arial" w:hAnsi="Arial" w:cs="Arial"/>
          <w:sz w:val="6"/>
          <w:szCs w:val="6"/>
        </w:rPr>
      </w:pPr>
    </w:p>
    <w:p w14:paraId="40CCB765" w14:textId="77777777" w:rsidR="001570A6" w:rsidRPr="001570A6" w:rsidRDefault="001570A6" w:rsidP="001570A6">
      <w:pPr>
        <w:spacing w:before="120" w:after="120" w:line="240" w:lineRule="auto"/>
        <w:jc w:val="right"/>
        <w:rPr>
          <w:rFonts w:ascii="Arial" w:hAnsi="Arial" w:cs="Arial"/>
          <w:sz w:val="20"/>
          <w:szCs w:val="20"/>
        </w:rPr>
      </w:pPr>
    </w:p>
    <w:p w14:paraId="08A46BD8" w14:textId="77777777" w:rsidR="001570A6" w:rsidRPr="001570A6" w:rsidRDefault="001570A6" w:rsidP="001570A6">
      <w:pPr>
        <w:spacing w:before="120" w:after="12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Partie demanderesse/Parties demanderesses"/>
            </w:textInput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Applicant/Applicants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26CA0241" w14:textId="77777777" w:rsidR="001E68A0" w:rsidRPr="003108D6" w:rsidRDefault="001E68A0" w:rsidP="002A44AC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br w:type="page"/>
      </w:r>
    </w:p>
    <w:p w14:paraId="2EC547B7" w14:textId="77777777" w:rsidR="001E68A0" w:rsidRPr="003108D6" w:rsidRDefault="001E68A0" w:rsidP="001E68A0">
      <w:pPr>
        <w:pStyle w:val="Corpsdetexte"/>
        <w:tabs>
          <w:tab w:val="num" w:pos="567"/>
        </w:tabs>
        <w:rPr>
          <w:rFonts w:ascii="Arial" w:hAnsi="Arial" w:cs="Arial"/>
          <w:b w:val="0"/>
          <w:sz w:val="20"/>
          <w:szCs w:val="20"/>
          <w:lang w:val="en-CA"/>
        </w:rPr>
      </w:pPr>
    </w:p>
    <w:p w14:paraId="615CF1A0" w14:textId="77777777" w:rsidR="001E68A0" w:rsidRPr="003108D6" w:rsidRDefault="001E68A0" w:rsidP="001E68A0">
      <w:pPr>
        <w:tabs>
          <w:tab w:val="left" w:pos="4320"/>
          <w:tab w:val="left" w:pos="5040"/>
        </w:tabs>
        <w:jc w:val="center"/>
        <w:rPr>
          <w:rFonts w:ascii="Arial" w:hAnsi="Arial" w:cs="Arial"/>
          <w:b/>
          <w:sz w:val="20"/>
          <w:szCs w:val="20"/>
          <w:u w:val="single"/>
          <w:lang w:val="en-CA"/>
        </w:rPr>
      </w:pPr>
      <w:r>
        <w:rPr>
          <w:rFonts w:ascii="Arial" w:hAnsi="Arial" w:cs="Arial"/>
          <w:b/>
          <w:bCs/>
          <w:sz w:val="20"/>
          <w:szCs w:val="20"/>
          <w:u w:val="single"/>
          <w:lang w:val="en-CA"/>
        </w:rPr>
        <w:t>SWORN STATEMENT</w:t>
      </w:r>
    </w:p>
    <w:p w14:paraId="45AE5F2A" w14:textId="77777777" w:rsidR="001E68A0" w:rsidRPr="003108D6" w:rsidRDefault="001E68A0" w:rsidP="001E68A0">
      <w:pPr>
        <w:ind w:firstLine="708"/>
        <w:jc w:val="both"/>
        <w:rPr>
          <w:rFonts w:ascii="Arial" w:hAnsi="Arial" w:cs="Arial"/>
          <w:sz w:val="20"/>
          <w:szCs w:val="20"/>
          <w:lang w:val="en-CA"/>
        </w:rPr>
      </w:pPr>
    </w:p>
    <w:p w14:paraId="4D85B881" w14:textId="77777777" w:rsidR="001E68A0" w:rsidRPr="003108D6" w:rsidRDefault="001E68A0" w:rsidP="001E68A0">
      <w:pPr>
        <w:ind w:firstLine="708"/>
        <w:jc w:val="both"/>
        <w:rPr>
          <w:rFonts w:ascii="Arial" w:hAnsi="Arial" w:cs="Arial"/>
          <w:sz w:val="20"/>
          <w:szCs w:val="20"/>
          <w:lang w:val="en-CA"/>
        </w:rPr>
      </w:pPr>
    </w:p>
    <w:p w14:paraId="1E041C6F" w14:textId="77777777" w:rsidR="001E68A0" w:rsidRPr="00EF353B" w:rsidRDefault="001E68A0" w:rsidP="001E68A0">
      <w:pPr>
        <w:ind w:firstLine="708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I, the undersigned, </w:t>
      </w:r>
      <w:r>
        <w:rPr>
          <w:rFonts w:ascii="Arial" w:hAnsi="Arial" w:cs="Arial"/>
          <w:sz w:val="20"/>
          <w:szCs w:val="20"/>
          <w:lang w:val="en-CA"/>
        </w:rPr>
        <w:fldChar w:fldCharType="begin"/>
      </w:r>
      <w:r>
        <w:rPr>
          <w:rFonts w:ascii="Arial" w:hAnsi="Arial" w:cs="Arial"/>
          <w:sz w:val="20"/>
          <w:szCs w:val="20"/>
          <w:lang w:val="en-CA"/>
        </w:rPr>
        <w:instrText xml:space="preserve">  </w:instrTex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domiciled and residing at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in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fldChar w:fldCharType="begin"/>
      </w:r>
      <w:r>
        <w:rPr>
          <w:rFonts w:ascii="Arial" w:hAnsi="Arial" w:cs="Arial"/>
          <w:sz w:val="20"/>
          <w:szCs w:val="20"/>
          <w:lang w:val="en-CA"/>
        </w:rPr>
        <w:instrText xml:space="preserve">  </w:instrTex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province of Québec,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fldChar w:fldCharType="begin"/>
      </w:r>
      <w:r>
        <w:rPr>
          <w:rFonts w:ascii="Arial" w:hAnsi="Arial" w:cs="Arial"/>
          <w:sz w:val="20"/>
          <w:szCs w:val="20"/>
          <w:lang w:val="en-CA"/>
        </w:rPr>
        <w:instrText xml:space="preserve">  </w:instrTex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declare as follows:</w:t>
      </w:r>
    </w:p>
    <w:p w14:paraId="1EC3938F" w14:textId="77777777" w:rsidR="001E68A0" w:rsidRPr="00EF353B" w:rsidRDefault="001E68A0" w:rsidP="001E68A0">
      <w:pPr>
        <w:numPr>
          <w:ilvl w:val="0"/>
          <w:numId w:val="46"/>
        </w:numPr>
        <w:spacing w:after="120" w:line="240" w:lineRule="auto"/>
        <w:ind w:left="862" w:hanging="862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I am the applicant in this proceeding;</w:t>
      </w:r>
    </w:p>
    <w:p w14:paraId="5000A87E" w14:textId="77777777" w:rsidR="001E68A0" w:rsidRPr="00EF353B" w:rsidRDefault="001E68A0" w:rsidP="001E68A0">
      <w:pPr>
        <w:numPr>
          <w:ilvl w:val="0"/>
          <w:numId w:val="46"/>
        </w:numPr>
        <w:spacing w:after="120" w:line="240" w:lineRule="auto"/>
        <w:ind w:left="862" w:hanging="862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I reiterate </w:t>
      </w:r>
      <w:proofErr w:type="gramStart"/>
      <w:r>
        <w:rPr>
          <w:rFonts w:ascii="Arial" w:hAnsi="Arial" w:cs="Arial"/>
          <w:sz w:val="20"/>
          <w:szCs w:val="20"/>
          <w:lang w:val="en-CA"/>
        </w:rPr>
        <w:t>each and every</w:t>
      </w:r>
      <w:proofErr w:type="gramEnd"/>
      <w:r>
        <w:rPr>
          <w:rFonts w:ascii="Arial" w:hAnsi="Arial" w:cs="Arial"/>
          <w:sz w:val="20"/>
          <w:szCs w:val="20"/>
          <w:lang w:val="en-CA"/>
        </w:rPr>
        <w:t xml:space="preserve"> allegation made in this application to serve as a sworn statement written in the </w:t>
      </w:r>
      <w:proofErr w:type="gramStart"/>
      <w:r>
        <w:rPr>
          <w:rFonts w:ascii="Arial" w:hAnsi="Arial" w:cs="Arial"/>
          <w:sz w:val="20"/>
          <w:szCs w:val="20"/>
          <w:lang w:val="en-CA"/>
        </w:rPr>
        <w:t>first person</w:t>
      </w:r>
      <w:proofErr w:type="gramEnd"/>
      <w:r>
        <w:rPr>
          <w:rFonts w:ascii="Arial" w:hAnsi="Arial" w:cs="Arial"/>
          <w:sz w:val="20"/>
          <w:szCs w:val="20"/>
          <w:lang w:val="en-CA"/>
        </w:rPr>
        <w:t xml:space="preserve"> singular;</w:t>
      </w:r>
    </w:p>
    <w:p w14:paraId="444CD7EB" w14:textId="77777777" w:rsidR="001E68A0" w:rsidRPr="00EF353B" w:rsidRDefault="001E68A0" w:rsidP="001E68A0">
      <w:pPr>
        <w:numPr>
          <w:ilvl w:val="0"/>
          <w:numId w:val="46"/>
        </w:numPr>
        <w:spacing w:after="120" w:line="240" w:lineRule="auto"/>
        <w:ind w:left="862" w:hanging="862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All the facts alleged in this application are true;</w:t>
      </w:r>
    </w:p>
    <w:p w14:paraId="53042CA9" w14:textId="77777777" w:rsidR="001E68A0" w:rsidRPr="00EF353B" w:rsidRDefault="001E68A0" w:rsidP="001E68A0">
      <w:pPr>
        <w:tabs>
          <w:tab w:val="left" w:pos="5040"/>
        </w:tabs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lang w:val="en-CA"/>
        </w:rPr>
        <w:tab/>
      </w:r>
    </w:p>
    <w:p w14:paraId="62322483" w14:textId="77777777" w:rsidR="001E68A0" w:rsidRPr="00EF353B" w:rsidRDefault="001E68A0" w:rsidP="001E68A0">
      <w:pPr>
        <w:tabs>
          <w:tab w:val="left" w:pos="5040"/>
        </w:tabs>
        <w:jc w:val="both"/>
        <w:rPr>
          <w:rFonts w:ascii="Arial" w:hAnsi="Arial" w:cs="Arial"/>
          <w:sz w:val="20"/>
          <w:szCs w:val="20"/>
          <w:lang w:val="en-CA"/>
        </w:rPr>
      </w:pPr>
    </w:p>
    <w:p w14:paraId="38AF9C9E" w14:textId="77777777" w:rsidR="001E68A0" w:rsidRPr="00EF353B" w:rsidRDefault="001E68A0" w:rsidP="001E68A0">
      <w:pPr>
        <w:tabs>
          <w:tab w:val="left" w:pos="5040"/>
        </w:tabs>
        <w:jc w:val="both"/>
        <w:rPr>
          <w:rFonts w:ascii="Arial" w:hAnsi="Arial" w:cs="Arial"/>
          <w:b/>
          <w:bCs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</w:r>
      <w:r>
        <w:rPr>
          <w:rFonts w:ascii="Arial" w:hAnsi="Arial" w:cs="Arial"/>
          <w:b/>
          <w:bCs/>
          <w:sz w:val="20"/>
          <w:szCs w:val="20"/>
          <w:lang w:val="en-CA"/>
        </w:rPr>
        <w:t>AND I HAVE SIGNED</w:t>
      </w:r>
    </w:p>
    <w:p w14:paraId="441829DF" w14:textId="77777777" w:rsidR="001E68A0" w:rsidRPr="00EF353B" w:rsidRDefault="001E68A0" w:rsidP="001E68A0">
      <w:pPr>
        <w:tabs>
          <w:tab w:val="left" w:pos="5040"/>
        </w:tabs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  <w:t xml:space="preserve">at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>     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on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>     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tbl>
      <w:tblPr>
        <w:tblStyle w:val="Grilledutableau"/>
        <w:tblpPr w:leftFromText="141" w:rightFromText="141" w:vertAnchor="text" w:horzAnchor="page" w:tblpX="5658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</w:tblGrid>
      <w:tr w:rsidR="001E68A0" w:rsidRPr="003A750D" w14:paraId="3DCA1C70" w14:textId="77777777" w:rsidTr="001E68A0">
        <w:trPr>
          <w:trHeight w:val="430"/>
        </w:trPr>
        <w:tc>
          <w:tcPr>
            <w:tcW w:w="4999" w:type="dxa"/>
            <w:tcBorders>
              <w:bottom w:val="single" w:sz="4" w:space="0" w:color="auto"/>
            </w:tcBorders>
          </w:tcPr>
          <w:p w14:paraId="6E0B2CFF" w14:textId="77777777" w:rsidR="001E68A0" w:rsidRPr="00EF353B" w:rsidRDefault="001E68A0" w:rsidP="001E68A0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1E68A0" w:rsidRPr="003A750D" w14:paraId="764A855F" w14:textId="77777777" w:rsidTr="001E68A0">
        <w:trPr>
          <w:trHeight w:val="554"/>
        </w:trPr>
        <w:tc>
          <w:tcPr>
            <w:tcW w:w="4999" w:type="dxa"/>
            <w:tcBorders>
              <w:top w:val="single" w:sz="4" w:space="0" w:color="auto"/>
              <w:bottom w:val="single" w:sz="4" w:space="0" w:color="auto"/>
            </w:tcBorders>
          </w:tcPr>
          <w:p w14:paraId="0DB1BA73" w14:textId="77777777" w:rsidR="001E68A0" w:rsidRPr="00EF353B" w:rsidRDefault="001E68A0" w:rsidP="001E68A0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</w:tbl>
    <w:p w14:paraId="23EB852D" w14:textId="77777777" w:rsidR="001E68A0" w:rsidRPr="00EF353B" w:rsidRDefault="001E68A0" w:rsidP="001E68A0">
      <w:pPr>
        <w:tabs>
          <w:tab w:val="left" w:pos="5040"/>
        </w:tabs>
        <w:jc w:val="both"/>
        <w:rPr>
          <w:rFonts w:ascii="Arial" w:hAnsi="Arial" w:cs="Arial"/>
          <w:sz w:val="20"/>
          <w:szCs w:val="20"/>
          <w:lang w:val="en-CA"/>
        </w:rPr>
      </w:pPr>
    </w:p>
    <w:p w14:paraId="1D60C5F9" w14:textId="77777777" w:rsidR="001E68A0" w:rsidRPr="00EF353B" w:rsidRDefault="001E68A0" w:rsidP="001E68A0">
      <w:pPr>
        <w:tabs>
          <w:tab w:val="left" w:pos="5040"/>
        </w:tabs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lang w:val="en-CA"/>
        </w:rPr>
        <w:tab/>
      </w:r>
    </w:p>
    <w:p w14:paraId="2497A4E5" w14:textId="77777777" w:rsidR="001E68A0" w:rsidRPr="00EF353B" w:rsidRDefault="001E68A0" w:rsidP="001E68A0">
      <w:pPr>
        <w:tabs>
          <w:tab w:val="left" w:pos="5040"/>
        </w:tabs>
        <w:jc w:val="both"/>
        <w:rPr>
          <w:rFonts w:ascii="Arial" w:hAnsi="Arial" w:cs="Arial"/>
          <w:sz w:val="20"/>
          <w:szCs w:val="20"/>
          <w:u w:val="single"/>
          <w:lang w:val="en-CA"/>
        </w:rPr>
      </w:pPr>
    </w:p>
    <w:p w14:paraId="689DAAF3" w14:textId="77777777" w:rsidR="001E68A0" w:rsidRPr="00EF353B" w:rsidRDefault="001E68A0" w:rsidP="001E68A0">
      <w:pPr>
        <w:tabs>
          <w:tab w:val="left" w:pos="5040"/>
        </w:tabs>
        <w:jc w:val="both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Partie demanderesse/Parties demanderesses"/>
            </w:textInput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Applicant/Applicants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fldChar w:fldCharType="begin"/>
      </w:r>
      <w:r>
        <w:rPr>
          <w:rFonts w:ascii="Arial" w:hAnsi="Arial" w:cs="Arial"/>
          <w:sz w:val="20"/>
          <w:szCs w:val="20"/>
          <w:lang w:val="en-CA"/>
        </w:rPr>
        <w:instrText xml:space="preserve">  </w:instrTex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03B40A3E" w14:textId="77777777" w:rsidR="001E68A0" w:rsidRPr="00EF353B" w:rsidRDefault="001E68A0" w:rsidP="001E68A0">
      <w:pPr>
        <w:tabs>
          <w:tab w:val="left" w:pos="5040"/>
        </w:tabs>
        <w:jc w:val="both"/>
        <w:rPr>
          <w:rFonts w:ascii="Arial" w:hAnsi="Arial" w:cs="Arial"/>
          <w:sz w:val="20"/>
          <w:szCs w:val="20"/>
          <w:lang w:val="en-CA"/>
        </w:rPr>
      </w:pPr>
    </w:p>
    <w:p w14:paraId="2CF99775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7E344069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Sworn before me,</w:t>
      </w:r>
    </w:p>
    <w:p w14:paraId="35980557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in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>     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on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>     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2411A490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53E2E681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          </w:t>
      </w:r>
    </w:p>
    <w:p w14:paraId="42B1B390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_____________________________________</w:t>
      </w:r>
    </w:p>
    <w:p w14:paraId="364266D7" w14:textId="77777777" w:rsidR="00C01C21" w:rsidRPr="00EF353B" w:rsidRDefault="00C01C21" w:rsidP="001E68A0">
      <w:pPr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Prénom et nom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>(First and last name)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</w:p>
    <w:p w14:paraId="2C70238B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Commissioner for Oaths for Québec </w:t>
      </w:r>
    </w:p>
    <w:p w14:paraId="65105260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br w:type="page"/>
      </w:r>
      <w:r>
        <w:rPr>
          <w:rFonts w:ascii="Arial" w:hAnsi="Arial" w:cs="Arial"/>
          <w:sz w:val="20"/>
          <w:szCs w:val="20"/>
          <w:lang w:val="en-CA"/>
        </w:rPr>
        <w:lastRenderedPageBreak/>
        <w:t xml:space="preserve"> </w:t>
      </w:r>
    </w:p>
    <w:p w14:paraId="3E3526A2" w14:textId="77777777" w:rsidR="001E68A0" w:rsidRPr="00EF353B" w:rsidRDefault="001E68A0" w:rsidP="001E68A0">
      <w:pPr>
        <w:jc w:val="center"/>
        <w:rPr>
          <w:rFonts w:ascii="Arial" w:hAnsi="Arial" w:cs="Arial"/>
          <w:b/>
          <w:bCs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NOTICE OF PRESENTATION</w:t>
      </w:r>
    </w:p>
    <w:p w14:paraId="1817F510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6A2122FA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1447CB8E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2158CE4B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66EEE690" w14:textId="77777777" w:rsidR="001E68A0" w:rsidRPr="00A06383" w:rsidRDefault="001E68A0" w:rsidP="001E68A0">
      <w:pPr>
        <w:ind w:firstLine="706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 xml:space="preserve">To: </w:t>
      </w:r>
      <w:r>
        <w:rPr>
          <w:rFonts w:ascii="Arial" w:hAnsi="Arial" w:cs="Arial"/>
          <w:sz w:val="20"/>
          <w:szCs w:val="20"/>
          <w:lang w:val="en-CA"/>
        </w:rPr>
        <w:tab/>
        <w:t>Registrar of Civil Status</w:t>
      </w:r>
    </w:p>
    <w:p w14:paraId="761021EA" w14:textId="77777777" w:rsidR="001E68A0" w:rsidRPr="00A06383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63F1F4A8" w14:textId="77777777" w:rsidR="001E68A0" w:rsidRPr="00A06383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5443CB8A" w14:textId="77777777" w:rsidR="001E68A0" w:rsidRPr="00EF353B" w:rsidRDefault="001E68A0" w:rsidP="001E68A0">
      <w:pPr>
        <w:spacing w:line="360" w:lineRule="auto"/>
        <w:ind w:left="706" w:firstLine="4"/>
        <w:jc w:val="both"/>
        <w:rPr>
          <w:rFonts w:ascii="Arial" w:hAnsi="Arial" w:cs="Arial"/>
          <w:bCs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TAKE NOTICE</w:t>
      </w:r>
      <w:r>
        <w:rPr>
          <w:rFonts w:ascii="Arial" w:hAnsi="Arial" w:cs="Arial"/>
          <w:sz w:val="20"/>
          <w:szCs w:val="20"/>
          <w:lang w:val="en-CA"/>
        </w:rPr>
        <w:t xml:space="preserve"> that this application will be presented to a judge of the Court of Québec, Unified Family Tribunal, Youth Division of the </w:t>
      </w:r>
      <w:r>
        <w:rPr>
          <w:rFonts w:ascii="Arial" w:hAnsi="Arial" w:cs="Arial"/>
          <w:sz w:val="20"/>
          <w:szCs w:val="20"/>
          <w:lang w:val="en-CA"/>
        </w:rPr>
        <w:fldChar w:fldCharType="begin"/>
      </w:r>
      <w:r>
        <w:rPr>
          <w:rFonts w:ascii="Arial" w:hAnsi="Arial" w:cs="Arial"/>
          <w:sz w:val="20"/>
          <w:szCs w:val="20"/>
          <w:lang w:val="en-CA"/>
        </w:rPr>
        <w:instrText xml:space="preserve">  </w:instrTex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fldChar w:fldCharType="begin"/>
      </w:r>
      <w:r>
        <w:rPr>
          <w:rFonts w:ascii="Arial" w:hAnsi="Arial" w:cs="Arial"/>
          <w:sz w:val="20"/>
          <w:szCs w:val="20"/>
          <w:lang w:val="en-CA"/>
        </w:rPr>
        <w:instrText xml:space="preserve">  </w:instrTex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fldChar w:fldCharType="begin"/>
      </w:r>
      <w:r>
        <w:rPr>
          <w:rFonts w:ascii="Arial" w:hAnsi="Arial" w:cs="Arial"/>
          <w:sz w:val="20"/>
          <w:szCs w:val="20"/>
          <w:lang w:val="en-CA"/>
        </w:rPr>
        <w:instrText xml:space="preserve">  </w:instrTex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courthouse, located at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on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at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in room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 xml:space="preserve">      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>, or as soon as counsel may be heard;</w:t>
      </w:r>
    </w:p>
    <w:p w14:paraId="47E4464C" w14:textId="77777777" w:rsidR="001E68A0" w:rsidRPr="00EF353B" w:rsidRDefault="001E68A0" w:rsidP="001E68A0">
      <w:pPr>
        <w:spacing w:line="360" w:lineRule="auto"/>
        <w:jc w:val="both"/>
        <w:rPr>
          <w:rFonts w:ascii="Arial" w:hAnsi="Arial" w:cs="Arial"/>
          <w:bCs/>
          <w:sz w:val="20"/>
          <w:szCs w:val="20"/>
          <w:lang w:val="en-CA"/>
        </w:rPr>
      </w:pPr>
    </w:p>
    <w:p w14:paraId="1B69B14C" w14:textId="77777777" w:rsidR="001E68A0" w:rsidRPr="00EF353B" w:rsidRDefault="001E68A0" w:rsidP="001E68A0">
      <w:pPr>
        <w:spacing w:line="360" w:lineRule="auto"/>
        <w:jc w:val="both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</w:r>
      <w:r>
        <w:rPr>
          <w:rFonts w:ascii="Arial" w:hAnsi="Arial" w:cs="Arial"/>
          <w:b/>
          <w:bCs/>
          <w:sz w:val="20"/>
          <w:szCs w:val="20"/>
          <w:lang w:val="en-CA"/>
        </w:rPr>
        <w:t>DO GOVERN YOURSELF ACCORDINGLY.</w:t>
      </w:r>
    </w:p>
    <w:p w14:paraId="40C3625D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22A154A4" w14:textId="77777777" w:rsidR="001E68A0" w:rsidRPr="00EF353B" w:rsidRDefault="001E68A0" w:rsidP="001E68A0">
      <w:pPr>
        <w:jc w:val="both"/>
        <w:rPr>
          <w:rFonts w:ascii="Arial" w:hAnsi="Arial" w:cs="Arial"/>
          <w:sz w:val="20"/>
          <w:szCs w:val="20"/>
          <w:lang w:val="en-CA"/>
        </w:rPr>
      </w:pPr>
    </w:p>
    <w:p w14:paraId="2238DCAA" w14:textId="77777777" w:rsidR="001E68A0" w:rsidRPr="00EF353B" w:rsidRDefault="001E68A0" w:rsidP="001E68A0">
      <w:pPr>
        <w:tabs>
          <w:tab w:val="left" w:pos="540"/>
          <w:tab w:val="left" w:pos="4320"/>
          <w:tab w:val="left" w:pos="5040"/>
        </w:tabs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b/>
          <w:bCs/>
          <w:lang w:val="en-CA"/>
        </w:rPr>
        <w:tab/>
      </w:r>
    </w:p>
    <w:p w14:paraId="7A762B5D" w14:textId="77777777" w:rsidR="001E68A0" w:rsidRPr="00EF353B" w:rsidRDefault="00C01C21" w:rsidP="001E68A0">
      <w:pPr>
        <w:keepNext/>
        <w:ind w:left="3164" w:firstLine="706"/>
        <w:jc w:val="both"/>
        <w:outlineLvl w:val="0"/>
        <w:rPr>
          <w:rFonts w:ascii="Arial" w:hAnsi="Arial" w:cs="Arial"/>
          <w:bCs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Ville)"/>
            </w:textInput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(City)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on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>     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 </w:t>
      </w:r>
    </w:p>
    <w:p w14:paraId="226A852D" w14:textId="77777777" w:rsidR="001E68A0" w:rsidRPr="00EF353B" w:rsidRDefault="001E68A0" w:rsidP="001E68A0">
      <w:pPr>
        <w:ind w:left="3870"/>
        <w:jc w:val="both"/>
        <w:rPr>
          <w:rFonts w:ascii="Arial" w:hAnsi="Arial" w:cs="Arial"/>
          <w:sz w:val="20"/>
          <w:szCs w:val="20"/>
          <w:lang w:val="en-CA"/>
        </w:rPr>
      </w:pPr>
    </w:p>
    <w:p w14:paraId="6B83C285" w14:textId="77777777" w:rsidR="001E68A0" w:rsidRPr="00EF353B" w:rsidRDefault="001E68A0" w:rsidP="001E68A0">
      <w:pPr>
        <w:ind w:left="3870"/>
        <w:jc w:val="both"/>
        <w:rPr>
          <w:rFonts w:ascii="Arial" w:hAnsi="Arial" w:cs="Arial"/>
          <w:sz w:val="20"/>
          <w:szCs w:val="20"/>
          <w:lang w:val="en-CA"/>
        </w:rPr>
      </w:pPr>
    </w:p>
    <w:p w14:paraId="38CA6AD8" w14:textId="77777777" w:rsidR="001E68A0" w:rsidRPr="00EF353B" w:rsidRDefault="001E68A0" w:rsidP="001E68A0">
      <w:pPr>
        <w:ind w:left="3870"/>
        <w:jc w:val="both"/>
        <w:rPr>
          <w:rFonts w:ascii="Arial" w:hAnsi="Arial" w:cs="Arial"/>
          <w:b/>
          <w:sz w:val="20"/>
          <w:szCs w:val="20"/>
          <w:lang w:val="en-CA"/>
        </w:rPr>
      </w:pPr>
    </w:p>
    <w:p w14:paraId="4871A421" w14:textId="77777777" w:rsidR="001E68A0" w:rsidRPr="00C01C21" w:rsidRDefault="001E68A0" w:rsidP="001E68A0">
      <w:pPr>
        <w:ind w:left="38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>______________________________________________</w:t>
      </w:r>
    </w:p>
    <w:p w14:paraId="4AB260A7" w14:textId="77777777" w:rsidR="001E68A0" w:rsidRPr="00C01C21" w:rsidRDefault="001E68A0" w:rsidP="001E68A0">
      <w:pPr>
        <w:pStyle w:val="En-tte"/>
        <w:tabs>
          <w:tab w:val="clear" w:pos="8640"/>
          <w:tab w:val="left" w:pos="3828"/>
          <w:tab w:val="left" w:pos="4320"/>
          <w:tab w:val="left" w:pos="504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ab/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Partie demanderesse/Parties demanderesses"/>
            </w:textInput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Applicant/Applicants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3832B844" w14:textId="77777777" w:rsidR="00BA0240" w:rsidRPr="00C01C21" w:rsidRDefault="00BA0240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BA0240" w:rsidRPr="00C01C21" w:rsidSect="00573DF1">
      <w:pgSz w:w="12240" w:h="15840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BEA3D" w14:textId="77777777" w:rsidR="0069209C" w:rsidRDefault="0069209C" w:rsidP="00FE4311">
      <w:pPr>
        <w:spacing w:after="0" w:line="240" w:lineRule="auto"/>
      </w:pPr>
      <w:r>
        <w:separator/>
      </w:r>
    </w:p>
  </w:endnote>
  <w:endnote w:type="continuationSeparator" w:id="0">
    <w:p w14:paraId="180BB5A1" w14:textId="77777777" w:rsidR="0069209C" w:rsidRDefault="0069209C" w:rsidP="00FE4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4CEB7" w14:textId="77777777" w:rsidR="00FD79F5" w:rsidRDefault="00FD79F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353176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4EE990EB" w14:textId="77777777" w:rsidR="00B36365" w:rsidRPr="0083631F" w:rsidRDefault="00B22929" w:rsidP="0083631F">
        <w:pPr>
          <w:pStyle w:val="Pieddepage"/>
          <w:tabs>
            <w:tab w:val="clear" w:pos="8640"/>
            <w:tab w:val="right" w:pos="9923"/>
          </w:tabs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  <w:lang w:val="en-CA"/>
          </w:rPr>
          <w:t>SJ-1353A (2026-06)</w:t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fldChar w:fldCharType="begin"/>
        </w:r>
        <w:r>
          <w:rPr>
            <w:rFonts w:ascii="Arial" w:hAnsi="Arial" w:cs="Arial"/>
            <w:sz w:val="20"/>
            <w:szCs w:val="20"/>
            <w:lang w:val="en-CA"/>
          </w:rPr>
          <w:instrText>PAGE   \* MERGEFORMAT</w:instrText>
        </w:r>
        <w:r>
          <w:rPr>
            <w:rFonts w:ascii="Arial" w:hAnsi="Arial" w:cs="Arial"/>
            <w:sz w:val="20"/>
            <w:szCs w:val="20"/>
            <w:lang w:val="en-CA"/>
          </w:rPr>
          <w:fldChar w:fldCharType="separate"/>
        </w:r>
        <w:r>
          <w:rPr>
            <w:rFonts w:ascii="Arial" w:hAnsi="Arial" w:cs="Arial"/>
            <w:sz w:val="20"/>
            <w:szCs w:val="20"/>
            <w:lang w:val="en-CA"/>
          </w:rPr>
          <w:t>1</w:t>
        </w:r>
        <w:r>
          <w:rPr>
            <w:rFonts w:ascii="Arial" w:hAnsi="Arial" w:cs="Arial"/>
            <w:sz w:val="20"/>
            <w:szCs w:val="20"/>
            <w:lang w:val="en-CA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8F223" w14:textId="77777777" w:rsidR="00FD79F5" w:rsidRDefault="00FD79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A552B" w14:textId="77777777" w:rsidR="0069209C" w:rsidRDefault="0069209C" w:rsidP="00FE4311">
      <w:pPr>
        <w:spacing w:after="0" w:line="240" w:lineRule="auto"/>
      </w:pPr>
      <w:r>
        <w:separator/>
      </w:r>
    </w:p>
  </w:footnote>
  <w:footnote w:type="continuationSeparator" w:id="0">
    <w:p w14:paraId="4629E526" w14:textId="77777777" w:rsidR="0069209C" w:rsidRDefault="0069209C" w:rsidP="00FE4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347DF" w14:textId="77777777" w:rsidR="00FD79F5" w:rsidRDefault="00FD79F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88D69" w14:textId="77777777" w:rsidR="00FD79F5" w:rsidRDefault="00FD79F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E607" w14:textId="77777777" w:rsidR="00FD79F5" w:rsidRDefault="00FD79F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5D3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60C9B"/>
    <w:multiLevelType w:val="hybridMultilevel"/>
    <w:tmpl w:val="18F84AA2"/>
    <w:lvl w:ilvl="0" w:tplc="3748400A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214CB2"/>
    <w:multiLevelType w:val="hybridMultilevel"/>
    <w:tmpl w:val="F1DC43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84F7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7F3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734B5"/>
    <w:multiLevelType w:val="hybridMultilevel"/>
    <w:tmpl w:val="67E08EC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A33D2"/>
    <w:multiLevelType w:val="hybridMultilevel"/>
    <w:tmpl w:val="D8DCF8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04C68"/>
    <w:multiLevelType w:val="hybridMultilevel"/>
    <w:tmpl w:val="709EEE8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B0C7D"/>
    <w:multiLevelType w:val="singleLevel"/>
    <w:tmpl w:val="166EBD26"/>
    <w:lvl w:ilvl="0">
      <w:start w:val="1"/>
      <w:numFmt w:val="decimal"/>
      <w:lvlText w:val="%1."/>
      <w:lvlJc w:val="left"/>
      <w:pPr>
        <w:tabs>
          <w:tab w:val="num" w:pos="864"/>
        </w:tabs>
        <w:ind w:left="864" w:hanging="864"/>
      </w:pPr>
    </w:lvl>
  </w:abstractNum>
  <w:abstractNum w:abstractNumId="9" w15:restartNumberingAfterBreak="0">
    <w:nsid w:val="23564A0E"/>
    <w:multiLevelType w:val="hybridMultilevel"/>
    <w:tmpl w:val="B26079D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8440B"/>
    <w:multiLevelType w:val="hybridMultilevel"/>
    <w:tmpl w:val="536A891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102A7"/>
    <w:multiLevelType w:val="hybridMultilevel"/>
    <w:tmpl w:val="C2D286AE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5A3E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26E6A"/>
    <w:multiLevelType w:val="hybridMultilevel"/>
    <w:tmpl w:val="1E0E4D08"/>
    <w:lvl w:ilvl="0" w:tplc="5CB880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ED4B9F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22A67"/>
    <w:multiLevelType w:val="hybridMultilevel"/>
    <w:tmpl w:val="AA727B5E"/>
    <w:lvl w:ilvl="0" w:tplc="011A99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917089"/>
    <w:multiLevelType w:val="multilevel"/>
    <w:tmpl w:val="21F65696"/>
    <w:lvl w:ilvl="0">
      <w:start w:val="1"/>
      <w:numFmt w:val="decimal"/>
      <w:lvlText w:val="%1."/>
      <w:lvlJc w:val="left"/>
      <w:pPr>
        <w:ind w:left="994" w:hanging="7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7" w15:restartNumberingAfterBreak="0">
    <w:nsid w:val="34F5585A"/>
    <w:multiLevelType w:val="hybridMultilevel"/>
    <w:tmpl w:val="ED3A852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7579B"/>
    <w:multiLevelType w:val="hybridMultilevel"/>
    <w:tmpl w:val="D8DCF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982235"/>
    <w:multiLevelType w:val="hybridMultilevel"/>
    <w:tmpl w:val="9772805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4064D"/>
    <w:multiLevelType w:val="hybridMultilevel"/>
    <w:tmpl w:val="8E26C962"/>
    <w:lvl w:ilvl="0" w:tplc="DD9E81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770D2C"/>
    <w:multiLevelType w:val="hybridMultilevel"/>
    <w:tmpl w:val="911A04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2646E"/>
    <w:multiLevelType w:val="hybridMultilevel"/>
    <w:tmpl w:val="D87A77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76EA5"/>
    <w:multiLevelType w:val="hybridMultilevel"/>
    <w:tmpl w:val="E544E79E"/>
    <w:lvl w:ilvl="0" w:tplc="DD9E81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B4D5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F1094"/>
    <w:multiLevelType w:val="hybridMultilevel"/>
    <w:tmpl w:val="8244DE1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6277D8"/>
    <w:multiLevelType w:val="hybridMultilevel"/>
    <w:tmpl w:val="F3605FFC"/>
    <w:lvl w:ilvl="0" w:tplc="538ED94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00999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E4504"/>
    <w:multiLevelType w:val="hybridMultilevel"/>
    <w:tmpl w:val="FB5CBF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C65572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D773A"/>
    <w:multiLevelType w:val="hybridMultilevel"/>
    <w:tmpl w:val="F5FAF8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BC1A91"/>
    <w:multiLevelType w:val="hybridMultilevel"/>
    <w:tmpl w:val="591857CC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644664"/>
    <w:multiLevelType w:val="hybridMultilevel"/>
    <w:tmpl w:val="E604A9E0"/>
    <w:lvl w:ilvl="0" w:tplc="FAA8B8B8">
      <w:start w:val="2"/>
      <w:numFmt w:val="bullet"/>
      <w:lvlText w:val="-"/>
      <w:lvlJc w:val="left"/>
      <w:pPr>
        <w:ind w:left="1996" w:hanging="360"/>
      </w:pPr>
      <w:rPr>
        <w:rFonts w:ascii="Arial" w:eastAsia="Arial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3" w15:restartNumberingAfterBreak="0">
    <w:nsid w:val="58EB6E76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C0DCC"/>
    <w:multiLevelType w:val="multilevel"/>
    <w:tmpl w:val="C1848992"/>
    <w:lvl w:ilvl="0">
      <w:start w:val="1"/>
      <w:numFmt w:val="decimal"/>
      <w:pStyle w:val="Paragraphe"/>
      <w:lvlText w:val="[%1]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Sous-paragraphe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5" w15:restartNumberingAfterBreak="0">
    <w:nsid w:val="60CF2897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E71DB"/>
    <w:multiLevelType w:val="hybridMultilevel"/>
    <w:tmpl w:val="832C9DD6"/>
    <w:lvl w:ilvl="0" w:tplc="ACDA9BCE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1376EE"/>
    <w:multiLevelType w:val="hybridMultilevel"/>
    <w:tmpl w:val="1B945382"/>
    <w:lvl w:ilvl="0" w:tplc="A2FC228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520EC9"/>
    <w:multiLevelType w:val="hybridMultilevel"/>
    <w:tmpl w:val="D3D639F8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796C16"/>
    <w:multiLevelType w:val="hybridMultilevel"/>
    <w:tmpl w:val="01FEAD2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400DD2"/>
    <w:multiLevelType w:val="hybridMultilevel"/>
    <w:tmpl w:val="644AD77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0C0A07"/>
    <w:multiLevelType w:val="hybridMultilevel"/>
    <w:tmpl w:val="591857C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4D7E46"/>
    <w:multiLevelType w:val="hybridMultilevel"/>
    <w:tmpl w:val="0D88863E"/>
    <w:lvl w:ilvl="0" w:tplc="A1DAB52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B8D2ED2"/>
    <w:multiLevelType w:val="hybridMultilevel"/>
    <w:tmpl w:val="D02CDB7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81FBA"/>
    <w:multiLevelType w:val="hybridMultilevel"/>
    <w:tmpl w:val="BD8AE8A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D7842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770272">
    <w:abstractNumId w:val="40"/>
  </w:num>
  <w:num w:numId="2" w16cid:durableId="710961769">
    <w:abstractNumId w:val="6"/>
  </w:num>
  <w:num w:numId="3" w16cid:durableId="2107798940">
    <w:abstractNumId w:val="21"/>
  </w:num>
  <w:num w:numId="4" w16cid:durableId="1795295143">
    <w:abstractNumId w:val="31"/>
  </w:num>
  <w:num w:numId="5" w16cid:durableId="1159342089">
    <w:abstractNumId w:val="11"/>
  </w:num>
  <w:num w:numId="6" w16cid:durableId="381296176">
    <w:abstractNumId w:val="18"/>
  </w:num>
  <w:num w:numId="7" w16cid:durableId="1252622008">
    <w:abstractNumId w:val="5"/>
  </w:num>
  <w:num w:numId="8" w16cid:durableId="1631932594">
    <w:abstractNumId w:val="43"/>
  </w:num>
  <w:num w:numId="9" w16cid:durableId="1331634937">
    <w:abstractNumId w:val="17"/>
  </w:num>
  <w:num w:numId="10" w16cid:durableId="215243857">
    <w:abstractNumId w:val="22"/>
  </w:num>
  <w:num w:numId="11" w16cid:durableId="1125274612">
    <w:abstractNumId w:val="24"/>
  </w:num>
  <w:num w:numId="12" w16cid:durableId="1851984247">
    <w:abstractNumId w:val="3"/>
  </w:num>
  <w:num w:numId="13" w16cid:durableId="1141003710">
    <w:abstractNumId w:val="13"/>
  </w:num>
  <w:num w:numId="14" w16cid:durableId="1155802161">
    <w:abstractNumId w:val="26"/>
  </w:num>
  <w:num w:numId="15" w16cid:durableId="1627271423">
    <w:abstractNumId w:val="37"/>
  </w:num>
  <w:num w:numId="16" w16cid:durableId="1298074567">
    <w:abstractNumId w:val="4"/>
  </w:num>
  <w:num w:numId="17" w16cid:durableId="757486192">
    <w:abstractNumId w:val="9"/>
  </w:num>
  <w:num w:numId="18" w16cid:durableId="1778136560">
    <w:abstractNumId w:val="33"/>
  </w:num>
  <w:num w:numId="19" w16cid:durableId="1865051022">
    <w:abstractNumId w:val="44"/>
  </w:num>
  <w:num w:numId="20" w16cid:durableId="2076201565">
    <w:abstractNumId w:val="45"/>
  </w:num>
  <w:num w:numId="21" w16cid:durableId="1364866512">
    <w:abstractNumId w:val="35"/>
  </w:num>
  <w:num w:numId="22" w16cid:durableId="1805807723">
    <w:abstractNumId w:val="0"/>
  </w:num>
  <w:num w:numId="23" w16cid:durableId="1128546381">
    <w:abstractNumId w:val="29"/>
  </w:num>
  <w:num w:numId="24" w16cid:durableId="170918624">
    <w:abstractNumId w:val="12"/>
  </w:num>
  <w:num w:numId="25" w16cid:durableId="14961556">
    <w:abstractNumId w:val="25"/>
  </w:num>
  <w:num w:numId="26" w16cid:durableId="1660159866">
    <w:abstractNumId w:val="15"/>
  </w:num>
  <w:num w:numId="27" w16cid:durableId="1559438124">
    <w:abstractNumId w:val="28"/>
  </w:num>
  <w:num w:numId="28" w16cid:durableId="394359715">
    <w:abstractNumId w:val="2"/>
  </w:num>
  <w:num w:numId="29" w16cid:durableId="1489832125">
    <w:abstractNumId w:val="14"/>
  </w:num>
  <w:num w:numId="30" w16cid:durableId="1515800277">
    <w:abstractNumId w:val="27"/>
  </w:num>
  <w:num w:numId="31" w16cid:durableId="1685667041">
    <w:abstractNumId w:val="7"/>
  </w:num>
  <w:num w:numId="32" w16cid:durableId="845171623">
    <w:abstractNumId w:val="30"/>
  </w:num>
  <w:num w:numId="33" w16cid:durableId="1586527743">
    <w:abstractNumId w:val="39"/>
  </w:num>
  <w:num w:numId="34" w16cid:durableId="509881469">
    <w:abstractNumId w:val="36"/>
  </w:num>
  <w:num w:numId="35" w16cid:durableId="1468007826">
    <w:abstractNumId w:val="38"/>
  </w:num>
  <w:num w:numId="36" w16cid:durableId="1724056110">
    <w:abstractNumId w:val="41"/>
  </w:num>
  <w:num w:numId="37" w16cid:durableId="701133330">
    <w:abstractNumId w:val="10"/>
  </w:num>
  <w:num w:numId="38" w16cid:durableId="462431796">
    <w:abstractNumId w:val="42"/>
  </w:num>
  <w:num w:numId="39" w16cid:durableId="1469396097">
    <w:abstractNumId w:val="32"/>
  </w:num>
  <w:num w:numId="40" w16cid:durableId="1314604720">
    <w:abstractNumId w:val="1"/>
  </w:num>
  <w:num w:numId="41" w16cid:durableId="443422397">
    <w:abstractNumId w:val="16"/>
  </w:num>
  <w:num w:numId="42" w16cid:durableId="135344245">
    <w:abstractNumId w:val="20"/>
  </w:num>
  <w:num w:numId="43" w16cid:durableId="832836516">
    <w:abstractNumId w:val="23"/>
  </w:num>
  <w:num w:numId="44" w16cid:durableId="526675837">
    <w:abstractNumId w:val="34"/>
  </w:num>
  <w:num w:numId="45" w16cid:durableId="665790871">
    <w:abstractNumId w:val="19"/>
  </w:num>
  <w:num w:numId="46" w16cid:durableId="1645230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AB"/>
    <w:rsid w:val="000019A7"/>
    <w:rsid w:val="00001A05"/>
    <w:rsid w:val="00003EAD"/>
    <w:rsid w:val="0000778A"/>
    <w:rsid w:val="00011C38"/>
    <w:rsid w:val="00015264"/>
    <w:rsid w:val="00016789"/>
    <w:rsid w:val="00016DF8"/>
    <w:rsid w:val="00021801"/>
    <w:rsid w:val="0002247E"/>
    <w:rsid w:val="000243FE"/>
    <w:rsid w:val="00031F28"/>
    <w:rsid w:val="000334A6"/>
    <w:rsid w:val="00034021"/>
    <w:rsid w:val="000401A6"/>
    <w:rsid w:val="00042F33"/>
    <w:rsid w:val="00044BD7"/>
    <w:rsid w:val="000450D4"/>
    <w:rsid w:val="000455FA"/>
    <w:rsid w:val="00046226"/>
    <w:rsid w:val="00053F79"/>
    <w:rsid w:val="00057E9E"/>
    <w:rsid w:val="00063384"/>
    <w:rsid w:val="0006456A"/>
    <w:rsid w:val="000646DC"/>
    <w:rsid w:val="00067351"/>
    <w:rsid w:val="000701B1"/>
    <w:rsid w:val="00074234"/>
    <w:rsid w:val="00075418"/>
    <w:rsid w:val="00076704"/>
    <w:rsid w:val="00077706"/>
    <w:rsid w:val="00090B36"/>
    <w:rsid w:val="000A0109"/>
    <w:rsid w:val="000A0D5A"/>
    <w:rsid w:val="000A170F"/>
    <w:rsid w:val="000A403E"/>
    <w:rsid w:val="000A45D7"/>
    <w:rsid w:val="000B10AC"/>
    <w:rsid w:val="000B1B61"/>
    <w:rsid w:val="000B2FE4"/>
    <w:rsid w:val="000B630F"/>
    <w:rsid w:val="000C6185"/>
    <w:rsid w:val="000C7969"/>
    <w:rsid w:val="000D56C1"/>
    <w:rsid w:val="000D59E0"/>
    <w:rsid w:val="000E13C4"/>
    <w:rsid w:val="000E351B"/>
    <w:rsid w:val="000E3FE2"/>
    <w:rsid w:val="000F1397"/>
    <w:rsid w:val="000F26EB"/>
    <w:rsid w:val="0010372B"/>
    <w:rsid w:val="001040A0"/>
    <w:rsid w:val="001134B8"/>
    <w:rsid w:val="00114711"/>
    <w:rsid w:val="001159D7"/>
    <w:rsid w:val="00120D32"/>
    <w:rsid w:val="00122855"/>
    <w:rsid w:val="0012708E"/>
    <w:rsid w:val="00130CBD"/>
    <w:rsid w:val="00142D4B"/>
    <w:rsid w:val="00145CB4"/>
    <w:rsid w:val="00151CF9"/>
    <w:rsid w:val="001570A6"/>
    <w:rsid w:val="00160AFF"/>
    <w:rsid w:val="001764BB"/>
    <w:rsid w:val="00184E76"/>
    <w:rsid w:val="00190762"/>
    <w:rsid w:val="00193043"/>
    <w:rsid w:val="00193107"/>
    <w:rsid w:val="00195616"/>
    <w:rsid w:val="001957B6"/>
    <w:rsid w:val="001A08CC"/>
    <w:rsid w:val="001A603F"/>
    <w:rsid w:val="001B0490"/>
    <w:rsid w:val="001B181E"/>
    <w:rsid w:val="001B4D80"/>
    <w:rsid w:val="001D3DE8"/>
    <w:rsid w:val="001E0025"/>
    <w:rsid w:val="001E0178"/>
    <w:rsid w:val="001E132E"/>
    <w:rsid w:val="001E51D1"/>
    <w:rsid w:val="001E528F"/>
    <w:rsid w:val="001E68A0"/>
    <w:rsid w:val="001F28E1"/>
    <w:rsid w:val="001F4C04"/>
    <w:rsid w:val="001F53B6"/>
    <w:rsid w:val="001F7EFF"/>
    <w:rsid w:val="00201D64"/>
    <w:rsid w:val="00204954"/>
    <w:rsid w:val="002052EE"/>
    <w:rsid w:val="00205F85"/>
    <w:rsid w:val="002074EA"/>
    <w:rsid w:val="00213B9A"/>
    <w:rsid w:val="00217957"/>
    <w:rsid w:val="00222D7C"/>
    <w:rsid w:val="002251AB"/>
    <w:rsid w:val="00231B9A"/>
    <w:rsid w:val="00231D14"/>
    <w:rsid w:val="00236AF2"/>
    <w:rsid w:val="0024355F"/>
    <w:rsid w:val="0026231F"/>
    <w:rsid w:val="00263C64"/>
    <w:rsid w:val="002654AD"/>
    <w:rsid w:val="00271B1B"/>
    <w:rsid w:val="00280E92"/>
    <w:rsid w:val="0028114E"/>
    <w:rsid w:val="002824A3"/>
    <w:rsid w:val="00282DA2"/>
    <w:rsid w:val="0028743C"/>
    <w:rsid w:val="00292034"/>
    <w:rsid w:val="00294830"/>
    <w:rsid w:val="002A1443"/>
    <w:rsid w:val="002A44AC"/>
    <w:rsid w:val="002A63AA"/>
    <w:rsid w:val="002B00A3"/>
    <w:rsid w:val="002B1266"/>
    <w:rsid w:val="002B2131"/>
    <w:rsid w:val="002B6865"/>
    <w:rsid w:val="002B78E6"/>
    <w:rsid w:val="002C2A4F"/>
    <w:rsid w:val="002F4DE9"/>
    <w:rsid w:val="00303C77"/>
    <w:rsid w:val="00304AEB"/>
    <w:rsid w:val="003108D6"/>
    <w:rsid w:val="003117F9"/>
    <w:rsid w:val="003148E9"/>
    <w:rsid w:val="0031720B"/>
    <w:rsid w:val="00325A37"/>
    <w:rsid w:val="00335B8B"/>
    <w:rsid w:val="00335D6F"/>
    <w:rsid w:val="00347C2B"/>
    <w:rsid w:val="00351AEE"/>
    <w:rsid w:val="003560E6"/>
    <w:rsid w:val="003628EC"/>
    <w:rsid w:val="0036293E"/>
    <w:rsid w:val="00380E16"/>
    <w:rsid w:val="00395447"/>
    <w:rsid w:val="003A1917"/>
    <w:rsid w:val="003A750D"/>
    <w:rsid w:val="003B3AE3"/>
    <w:rsid w:val="003B5DEC"/>
    <w:rsid w:val="003C0859"/>
    <w:rsid w:val="003C2D46"/>
    <w:rsid w:val="003D20E7"/>
    <w:rsid w:val="003D725B"/>
    <w:rsid w:val="003D7450"/>
    <w:rsid w:val="003E11A9"/>
    <w:rsid w:val="003E739F"/>
    <w:rsid w:val="003F2F80"/>
    <w:rsid w:val="003F713A"/>
    <w:rsid w:val="00402D12"/>
    <w:rsid w:val="00403D74"/>
    <w:rsid w:val="00403E7C"/>
    <w:rsid w:val="00421A73"/>
    <w:rsid w:val="004325E7"/>
    <w:rsid w:val="00432E2F"/>
    <w:rsid w:val="004342C2"/>
    <w:rsid w:val="00434C8A"/>
    <w:rsid w:val="0044541B"/>
    <w:rsid w:val="00447FE0"/>
    <w:rsid w:val="0045410F"/>
    <w:rsid w:val="00457BDB"/>
    <w:rsid w:val="00460DF6"/>
    <w:rsid w:val="00462E1D"/>
    <w:rsid w:val="0046340F"/>
    <w:rsid w:val="004678BC"/>
    <w:rsid w:val="004707A1"/>
    <w:rsid w:val="00472E5C"/>
    <w:rsid w:val="00477AA1"/>
    <w:rsid w:val="0048766B"/>
    <w:rsid w:val="004A050C"/>
    <w:rsid w:val="004A13C4"/>
    <w:rsid w:val="004A1FAD"/>
    <w:rsid w:val="004A2616"/>
    <w:rsid w:val="004A4251"/>
    <w:rsid w:val="004A587F"/>
    <w:rsid w:val="004B36B5"/>
    <w:rsid w:val="004C1847"/>
    <w:rsid w:val="004C3BC3"/>
    <w:rsid w:val="004C5431"/>
    <w:rsid w:val="004C5CFA"/>
    <w:rsid w:val="004C762D"/>
    <w:rsid w:val="004E1BF3"/>
    <w:rsid w:val="004E3170"/>
    <w:rsid w:val="004F3EB9"/>
    <w:rsid w:val="0050203F"/>
    <w:rsid w:val="005033E5"/>
    <w:rsid w:val="00505716"/>
    <w:rsid w:val="005228F6"/>
    <w:rsid w:val="005271E8"/>
    <w:rsid w:val="00540362"/>
    <w:rsid w:val="00540669"/>
    <w:rsid w:val="005409C6"/>
    <w:rsid w:val="0054585F"/>
    <w:rsid w:val="00554333"/>
    <w:rsid w:val="005550D4"/>
    <w:rsid w:val="00573DF1"/>
    <w:rsid w:val="00582B63"/>
    <w:rsid w:val="0059188B"/>
    <w:rsid w:val="00596E08"/>
    <w:rsid w:val="005B12CC"/>
    <w:rsid w:val="005B5878"/>
    <w:rsid w:val="005D1F21"/>
    <w:rsid w:val="005D2E78"/>
    <w:rsid w:val="005E043B"/>
    <w:rsid w:val="005E13E5"/>
    <w:rsid w:val="005E1F0E"/>
    <w:rsid w:val="005F1D92"/>
    <w:rsid w:val="0060342E"/>
    <w:rsid w:val="00607B80"/>
    <w:rsid w:val="00607C29"/>
    <w:rsid w:val="00610716"/>
    <w:rsid w:val="00614F2C"/>
    <w:rsid w:val="0061613B"/>
    <w:rsid w:val="00623AA5"/>
    <w:rsid w:val="00623C09"/>
    <w:rsid w:val="0062412C"/>
    <w:rsid w:val="00625FBD"/>
    <w:rsid w:val="006322BC"/>
    <w:rsid w:val="00642FF6"/>
    <w:rsid w:val="006432C7"/>
    <w:rsid w:val="00651756"/>
    <w:rsid w:val="0065774A"/>
    <w:rsid w:val="00657C64"/>
    <w:rsid w:val="00662EA0"/>
    <w:rsid w:val="00664D09"/>
    <w:rsid w:val="00666585"/>
    <w:rsid w:val="00667BD8"/>
    <w:rsid w:val="00680F6C"/>
    <w:rsid w:val="00682791"/>
    <w:rsid w:val="006831BA"/>
    <w:rsid w:val="00691838"/>
    <w:rsid w:val="0069209C"/>
    <w:rsid w:val="00694B54"/>
    <w:rsid w:val="00695E63"/>
    <w:rsid w:val="006A62D5"/>
    <w:rsid w:val="006B228E"/>
    <w:rsid w:val="006B24D9"/>
    <w:rsid w:val="006B4C75"/>
    <w:rsid w:val="006D0E62"/>
    <w:rsid w:val="006D69E9"/>
    <w:rsid w:val="006E0F13"/>
    <w:rsid w:val="006E2346"/>
    <w:rsid w:val="006E4EAC"/>
    <w:rsid w:val="00712D08"/>
    <w:rsid w:val="00713C03"/>
    <w:rsid w:val="00714A76"/>
    <w:rsid w:val="007200F5"/>
    <w:rsid w:val="00734987"/>
    <w:rsid w:val="007362AD"/>
    <w:rsid w:val="00736330"/>
    <w:rsid w:val="00760F3C"/>
    <w:rsid w:val="007822A0"/>
    <w:rsid w:val="007838C2"/>
    <w:rsid w:val="00783ED5"/>
    <w:rsid w:val="00787DFC"/>
    <w:rsid w:val="007927E5"/>
    <w:rsid w:val="00792952"/>
    <w:rsid w:val="00793B33"/>
    <w:rsid w:val="007A56D4"/>
    <w:rsid w:val="007C35FA"/>
    <w:rsid w:val="007D448C"/>
    <w:rsid w:val="007D5355"/>
    <w:rsid w:val="007D59BB"/>
    <w:rsid w:val="007D5D9E"/>
    <w:rsid w:val="007D7C3F"/>
    <w:rsid w:val="007E0532"/>
    <w:rsid w:val="007E36F7"/>
    <w:rsid w:val="007F0101"/>
    <w:rsid w:val="007F06AF"/>
    <w:rsid w:val="0080043A"/>
    <w:rsid w:val="00801791"/>
    <w:rsid w:val="008023E1"/>
    <w:rsid w:val="00805B4E"/>
    <w:rsid w:val="0081553F"/>
    <w:rsid w:val="00817389"/>
    <w:rsid w:val="00820EB6"/>
    <w:rsid w:val="00821AE9"/>
    <w:rsid w:val="0083631F"/>
    <w:rsid w:val="00850293"/>
    <w:rsid w:val="00850FC0"/>
    <w:rsid w:val="00862D39"/>
    <w:rsid w:val="00864305"/>
    <w:rsid w:val="008732EB"/>
    <w:rsid w:val="0087705A"/>
    <w:rsid w:val="00880ABC"/>
    <w:rsid w:val="008824E3"/>
    <w:rsid w:val="0088396F"/>
    <w:rsid w:val="00891C9C"/>
    <w:rsid w:val="008971A5"/>
    <w:rsid w:val="008A2052"/>
    <w:rsid w:val="008A391F"/>
    <w:rsid w:val="008A5265"/>
    <w:rsid w:val="008A790E"/>
    <w:rsid w:val="008C23E8"/>
    <w:rsid w:val="008C440C"/>
    <w:rsid w:val="008C67E1"/>
    <w:rsid w:val="008D2279"/>
    <w:rsid w:val="008D4C10"/>
    <w:rsid w:val="008E07D9"/>
    <w:rsid w:val="008E5D52"/>
    <w:rsid w:val="008F610F"/>
    <w:rsid w:val="008F69F8"/>
    <w:rsid w:val="00900A99"/>
    <w:rsid w:val="00901F28"/>
    <w:rsid w:val="00913012"/>
    <w:rsid w:val="00914348"/>
    <w:rsid w:val="00914C88"/>
    <w:rsid w:val="00916B1A"/>
    <w:rsid w:val="0092367F"/>
    <w:rsid w:val="00924460"/>
    <w:rsid w:val="0092549D"/>
    <w:rsid w:val="00926419"/>
    <w:rsid w:val="00932D35"/>
    <w:rsid w:val="0094386D"/>
    <w:rsid w:val="00944562"/>
    <w:rsid w:val="00944929"/>
    <w:rsid w:val="00945AAA"/>
    <w:rsid w:val="00947A75"/>
    <w:rsid w:val="00953EB3"/>
    <w:rsid w:val="00967C71"/>
    <w:rsid w:val="00972C8D"/>
    <w:rsid w:val="0097423F"/>
    <w:rsid w:val="00975350"/>
    <w:rsid w:val="00975DEF"/>
    <w:rsid w:val="009869C4"/>
    <w:rsid w:val="00991976"/>
    <w:rsid w:val="00992D7C"/>
    <w:rsid w:val="00993622"/>
    <w:rsid w:val="00996170"/>
    <w:rsid w:val="009A3DA2"/>
    <w:rsid w:val="009A4735"/>
    <w:rsid w:val="009A663A"/>
    <w:rsid w:val="009B1C3F"/>
    <w:rsid w:val="009B4B56"/>
    <w:rsid w:val="009B6C15"/>
    <w:rsid w:val="009C1E8D"/>
    <w:rsid w:val="009C3C50"/>
    <w:rsid w:val="009C4D41"/>
    <w:rsid w:val="009C5FF1"/>
    <w:rsid w:val="009D03D3"/>
    <w:rsid w:val="009D1BE4"/>
    <w:rsid w:val="009D1C06"/>
    <w:rsid w:val="009E2077"/>
    <w:rsid w:val="009E21AA"/>
    <w:rsid w:val="009E59BC"/>
    <w:rsid w:val="009F072E"/>
    <w:rsid w:val="009F1519"/>
    <w:rsid w:val="009F69E0"/>
    <w:rsid w:val="00A00849"/>
    <w:rsid w:val="00A033F4"/>
    <w:rsid w:val="00A06383"/>
    <w:rsid w:val="00A07EEA"/>
    <w:rsid w:val="00A13321"/>
    <w:rsid w:val="00A16DBE"/>
    <w:rsid w:val="00A21F3B"/>
    <w:rsid w:val="00A22700"/>
    <w:rsid w:val="00A31792"/>
    <w:rsid w:val="00A47FFB"/>
    <w:rsid w:val="00A51F75"/>
    <w:rsid w:val="00A52EA3"/>
    <w:rsid w:val="00A60FD5"/>
    <w:rsid w:val="00A61D26"/>
    <w:rsid w:val="00A67F53"/>
    <w:rsid w:val="00A81E77"/>
    <w:rsid w:val="00A84E7D"/>
    <w:rsid w:val="00A873DC"/>
    <w:rsid w:val="00A93F83"/>
    <w:rsid w:val="00A9763A"/>
    <w:rsid w:val="00AA1155"/>
    <w:rsid w:val="00AA1295"/>
    <w:rsid w:val="00AA3FEB"/>
    <w:rsid w:val="00AA5E20"/>
    <w:rsid w:val="00AB0986"/>
    <w:rsid w:val="00AB1CB9"/>
    <w:rsid w:val="00AB5044"/>
    <w:rsid w:val="00AC42AE"/>
    <w:rsid w:val="00AD09F3"/>
    <w:rsid w:val="00AD0C5C"/>
    <w:rsid w:val="00AD2A78"/>
    <w:rsid w:val="00AE09E6"/>
    <w:rsid w:val="00AE507E"/>
    <w:rsid w:val="00B01994"/>
    <w:rsid w:val="00B0233D"/>
    <w:rsid w:val="00B06712"/>
    <w:rsid w:val="00B15C84"/>
    <w:rsid w:val="00B22929"/>
    <w:rsid w:val="00B232B2"/>
    <w:rsid w:val="00B240B3"/>
    <w:rsid w:val="00B278A5"/>
    <w:rsid w:val="00B30AC6"/>
    <w:rsid w:val="00B36365"/>
    <w:rsid w:val="00B37B65"/>
    <w:rsid w:val="00B42F69"/>
    <w:rsid w:val="00B43C30"/>
    <w:rsid w:val="00B52BA0"/>
    <w:rsid w:val="00B53E16"/>
    <w:rsid w:val="00B55083"/>
    <w:rsid w:val="00B56902"/>
    <w:rsid w:val="00B64AB8"/>
    <w:rsid w:val="00B66AD7"/>
    <w:rsid w:val="00B75027"/>
    <w:rsid w:val="00B846A0"/>
    <w:rsid w:val="00B95BA5"/>
    <w:rsid w:val="00B965B0"/>
    <w:rsid w:val="00B97760"/>
    <w:rsid w:val="00BA0240"/>
    <w:rsid w:val="00BA286E"/>
    <w:rsid w:val="00BA49C6"/>
    <w:rsid w:val="00BA5508"/>
    <w:rsid w:val="00BA59EB"/>
    <w:rsid w:val="00BA72AE"/>
    <w:rsid w:val="00BB03AF"/>
    <w:rsid w:val="00BB102A"/>
    <w:rsid w:val="00BC5FC8"/>
    <w:rsid w:val="00BC7BAA"/>
    <w:rsid w:val="00BD1D7C"/>
    <w:rsid w:val="00BD3B89"/>
    <w:rsid w:val="00BD5328"/>
    <w:rsid w:val="00BE2C34"/>
    <w:rsid w:val="00BF70DE"/>
    <w:rsid w:val="00C0105F"/>
    <w:rsid w:val="00C01C21"/>
    <w:rsid w:val="00C035AB"/>
    <w:rsid w:val="00C06E0B"/>
    <w:rsid w:val="00C06E33"/>
    <w:rsid w:val="00C13158"/>
    <w:rsid w:val="00C234B6"/>
    <w:rsid w:val="00C306D4"/>
    <w:rsid w:val="00C3105C"/>
    <w:rsid w:val="00C41584"/>
    <w:rsid w:val="00C4460C"/>
    <w:rsid w:val="00C50B6E"/>
    <w:rsid w:val="00C51123"/>
    <w:rsid w:val="00C536A7"/>
    <w:rsid w:val="00C55FC3"/>
    <w:rsid w:val="00C6395B"/>
    <w:rsid w:val="00C751F2"/>
    <w:rsid w:val="00C77A56"/>
    <w:rsid w:val="00C8027E"/>
    <w:rsid w:val="00C81571"/>
    <w:rsid w:val="00C84EB2"/>
    <w:rsid w:val="00C854D4"/>
    <w:rsid w:val="00C862FD"/>
    <w:rsid w:val="00C86A8D"/>
    <w:rsid w:val="00C917F2"/>
    <w:rsid w:val="00CA49B8"/>
    <w:rsid w:val="00CA7FA8"/>
    <w:rsid w:val="00CE1486"/>
    <w:rsid w:val="00CE23D2"/>
    <w:rsid w:val="00CE32F3"/>
    <w:rsid w:val="00CE6183"/>
    <w:rsid w:val="00CF1DF2"/>
    <w:rsid w:val="00CF49AF"/>
    <w:rsid w:val="00D0571A"/>
    <w:rsid w:val="00D12F13"/>
    <w:rsid w:val="00D171EE"/>
    <w:rsid w:val="00D33D69"/>
    <w:rsid w:val="00D33E0C"/>
    <w:rsid w:val="00D34D04"/>
    <w:rsid w:val="00D370FE"/>
    <w:rsid w:val="00D40BB2"/>
    <w:rsid w:val="00D45B43"/>
    <w:rsid w:val="00D53FDD"/>
    <w:rsid w:val="00D560C0"/>
    <w:rsid w:val="00D57877"/>
    <w:rsid w:val="00D61851"/>
    <w:rsid w:val="00D64391"/>
    <w:rsid w:val="00D747AC"/>
    <w:rsid w:val="00D80A84"/>
    <w:rsid w:val="00D83B44"/>
    <w:rsid w:val="00D921AA"/>
    <w:rsid w:val="00D93464"/>
    <w:rsid w:val="00D9483A"/>
    <w:rsid w:val="00D97C81"/>
    <w:rsid w:val="00DA1003"/>
    <w:rsid w:val="00DB10B8"/>
    <w:rsid w:val="00DC4274"/>
    <w:rsid w:val="00DC6AF9"/>
    <w:rsid w:val="00DD146E"/>
    <w:rsid w:val="00DD2547"/>
    <w:rsid w:val="00DD6D0D"/>
    <w:rsid w:val="00DE1F69"/>
    <w:rsid w:val="00DE2AD1"/>
    <w:rsid w:val="00DE4DD8"/>
    <w:rsid w:val="00DE6A43"/>
    <w:rsid w:val="00DE74DA"/>
    <w:rsid w:val="00DE79FD"/>
    <w:rsid w:val="00DF3D88"/>
    <w:rsid w:val="00DF696A"/>
    <w:rsid w:val="00E00952"/>
    <w:rsid w:val="00E03E69"/>
    <w:rsid w:val="00E04A3C"/>
    <w:rsid w:val="00E064B1"/>
    <w:rsid w:val="00E066C7"/>
    <w:rsid w:val="00E15540"/>
    <w:rsid w:val="00E15603"/>
    <w:rsid w:val="00E200E9"/>
    <w:rsid w:val="00E2319E"/>
    <w:rsid w:val="00E3790B"/>
    <w:rsid w:val="00E4497D"/>
    <w:rsid w:val="00E451B8"/>
    <w:rsid w:val="00E46224"/>
    <w:rsid w:val="00E5081F"/>
    <w:rsid w:val="00E50A5A"/>
    <w:rsid w:val="00E5219E"/>
    <w:rsid w:val="00E537B0"/>
    <w:rsid w:val="00E565F6"/>
    <w:rsid w:val="00E6276B"/>
    <w:rsid w:val="00E64870"/>
    <w:rsid w:val="00E64D5F"/>
    <w:rsid w:val="00E660D8"/>
    <w:rsid w:val="00E760C3"/>
    <w:rsid w:val="00E8005B"/>
    <w:rsid w:val="00E8043E"/>
    <w:rsid w:val="00E8399F"/>
    <w:rsid w:val="00E87496"/>
    <w:rsid w:val="00E93A2F"/>
    <w:rsid w:val="00E946DB"/>
    <w:rsid w:val="00E95C4B"/>
    <w:rsid w:val="00EA0F59"/>
    <w:rsid w:val="00EA36A0"/>
    <w:rsid w:val="00EA4555"/>
    <w:rsid w:val="00EA6CA4"/>
    <w:rsid w:val="00EB311E"/>
    <w:rsid w:val="00EC19DA"/>
    <w:rsid w:val="00EC1A60"/>
    <w:rsid w:val="00EC2709"/>
    <w:rsid w:val="00ED239A"/>
    <w:rsid w:val="00EE02C6"/>
    <w:rsid w:val="00EE0981"/>
    <w:rsid w:val="00EE6684"/>
    <w:rsid w:val="00EF2411"/>
    <w:rsid w:val="00EF353B"/>
    <w:rsid w:val="00F00390"/>
    <w:rsid w:val="00F109CA"/>
    <w:rsid w:val="00F15D48"/>
    <w:rsid w:val="00F2338F"/>
    <w:rsid w:val="00F30671"/>
    <w:rsid w:val="00F332EA"/>
    <w:rsid w:val="00F44B92"/>
    <w:rsid w:val="00F51E05"/>
    <w:rsid w:val="00F54FBB"/>
    <w:rsid w:val="00F55283"/>
    <w:rsid w:val="00F602D7"/>
    <w:rsid w:val="00F61ED0"/>
    <w:rsid w:val="00F7192D"/>
    <w:rsid w:val="00F84855"/>
    <w:rsid w:val="00F918E4"/>
    <w:rsid w:val="00F9442A"/>
    <w:rsid w:val="00F9725B"/>
    <w:rsid w:val="00FA20B1"/>
    <w:rsid w:val="00FA4577"/>
    <w:rsid w:val="00FA4F7C"/>
    <w:rsid w:val="00FC0C4A"/>
    <w:rsid w:val="00FC396C"/>
    <w:rsid w:val="00FD0450"/>
    <w:rsid w:val="00FD0FA9"/>
    <w:rsid w:val="00FD18AB"/>
    <w:rsid w:val="00FD79F5"/>
    <w:rsid w:val="00FE0F93"/>
    <w:rsid w:val="00FE13C6"/>
    <w:rsid w:val="00FE4311"/>
    <w:rsid w:val="00FF07CD"/>
    <w:rsid w:val="00FF0C80"/>
    <w:rsid w:val="00FF56D5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7E1ED"/>
  <w15:chartTrackingRefBased/>
  <w15:docId w15:val="{39959D3B-998C-47E7-84D5-80727781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2412C"/>
    <w:pPr>
      <w:ind w:left="720"/>
      <w:contextualSpacing/>
    </w:pPr>
  </w:style>
  <w:style w:type="table" w:styleId="Grilledutableau">
    <w:name w:val="Table Grid"/>
    <w:basedOn w:val="TableauNormal"/>
    <w:uiPriority w:val="39"/>
    <w:rsid w:val="00B64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4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4E7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311"/>
  </w:style>
  <w:style w:type="paragraph" w:styleId="Pieddepage">
    <w:name w:val="footer"/>
    <w:basedOn w:val="Normal"/>
    <w:link w:val="Pieddepag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311"/>
  </w:style>
  <w:style w:type="character" w:styleId="Marquedecommentaire">
    <w:name w:val="annotation reference"/>
    <w:basedOn w:val="Policepardfaut"/>
    <w:uiPriority w:val="99"/>
    <w:semiHidden/>
    <w:unhideWhenUsed/>
    <w:rsid w:val="003560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560E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560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60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60E6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B232B2"/>
    <w:rPr>
      <w:color w:val="666666"/>
    </w:rPr>
  </w:style>
  <w:style w:type="character" w:customStyle="1" w:styleId="Texteducorps2">
    <w:name w:val="Texte du corps (2)_"/>
    <w:link w:val="Texteducorps20"/>
    <w:rsid w:val="002A44AC"/>
    <w:rPr>
      <w:rFonts w:eastAsia="Arial"/>
      <w:sz w:val="17"/>
      <w:szCs w:val="17"/>
      <w:shd w:val="clear" w:color="auto" w:fill="FFFFFF"/>
    </w:rPr>
  </w:style>
  <w:style w:type="paragraph" w:customStyle="1" w:styleId="Texteducorps20">
    <w:name w:val="Texte du corps (2)"/>
    <w:basedOn w:val="Normal"/>
    <w:link w:val="Texteducorps2"/>
    <w:rsid w:val="002A44AC"/>
    <w:pPr>
      <w:widowControl w:val="0"/>
      <w:shd w:val="clear" w:color="auto" w:fill="FFFFFF"/>
      <w:spacing w:line="240" w:lineRule="auto"/>
      <w:ind w:left="1800"/>
    </w:pPr>
    <w:rPr>
      <w:rFonts w:eastAsia="Arial"/>
      <w:sz w:val="17"/>
      <w:szCs w:val="17"/>
    </w:rPr>
  </w:style>
  <w:style w:type="table" w:customStyle="1" w:styleId="Grilledutableau1">
    <w:name w:val="Grille du tableau1"/>
    <w:basedOn w:val="TableauNormal"/>
    <w:next w:val="Grilledutableau"/>
    <w:uiPriority w:val="39"/>
    <w:rsid w:val="002A44AC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AB1CB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AB1CB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B1C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CA"/>
    </w:rPr>
  </w:style>
  <w:style w:type="paragraph" w:customStyle="1" w:styleId="Paragraphe">
    <w:name w:val="Paragraphe"/>
    <w:basedOn w:val="Normal"/>
    <w:rsid w:val="004342C2"/>
    <w:pPr>
      <w:numPr>
        <w:numId w:val="44"/>
      </w:numPr>
      <w:tabs>
        <w:tab w:val="clear" w:pos="360"/>
      </w:tabs>
      <w:spacing w:before="120" w:after="120" w:line="500" w:lineRule="exact"/>
      <w:jc w:val="both"/>
    </w:pPr>
    <w:rPr>
      <w:rFonts w:ascii="Arial" w:eastAsia="Times New Roman" w:hAnsi="Arial" w:cs="Times New Roman"/>
      <w:kern w:val="28"/>
      <w:sz w:val="24"/>
      <w:szCs w:val="20"/>
      <w:lang w:eastAsia="fr-FR"/>
    </w:rPr>
  </w:style>
  <w:style w:type="paragraph" w:customStyle="1" w:styleId="Sous-paragraphe">
    <w:name w:val="Sous-paragraphe"/>
    <w:basedOn w:val="Normal"/>
    <w:rsid w:val="004342C2"/>
    <w:pPr>
      <w:widowControl w:val="0"/>
      <w:numPr>
        <w:ilvl w:val="1"/>
        <w:numId w:val="44"/>
      </w:numPr>
      <w:tabs>
        <w:tab w:val="clear" w:pos="792"/>
      </w:tabs>
      <w:spacing w:after="120" w:line="240" w:lineRule="auto"/>
      <w:ind w:left="1468" w:hanging="734"/>
      <w:jc w:val="both"/>
    </w:pPr>
    <w:rPr>
      <w:rFonts w:ascii="Arial" w:eastAsia="Times New Roman" w:hAnsi="Arial" w:cs="Times New Roman"/>
      <w:kern w:val="28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scq3e\Desktop\Protoco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257A5A-FD1A-487D-AF73-9E0A793B2AF2}"/>
      </w:docPartPr>
      <w:docPartBody>
        <w:p w:rsidR="004B6349" w:rsidRDefault="004B6349">
          <w:r w:rsidRPr="00AA07D0">
            <w:rPr>
              <w:rStyle w:val="Textedelespacerserv"/>
            </w:rPr>
            <w:t>Choisissez un élément.</w:t>
          </w:r>
        </w:p>
      </w:docPartBody>
    </w:docPart>
    <w:docPart>
      <w:docPartPr>
        <w:name w:val="A51D9944F3614BB889DBBCF541F2FA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9FB4C4-927B-45AC-BCF9-F8ED76616A97}"/>
      </w:docPartPr>
      <w:docPartBody>
        <w:p w:rsidR="00F81758" w:rsidRDefault="00F81758" w:rsidP="00F81758">
          <w:pPr>
            <w:pStyle w:val="A51D9944F3614BB889DBBCF541F2FA2D"/>
          </w:pPr>
          <w:r w:rsidRPr="00AA07D0">
            <w:rPr>
              <w:rStyle w:val="Textedelespacerserv"/>
            </w:rPr>
            <w:t>Choisissez un élément.</w:t>
          </w:r>
        </w:p>
      </w:docPartBody>
    </w:docPart>
    <w:docPart>
      <w:docPartPr>
        <w:name w:val="28D261A24149493E8D26863A12F5BC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8AD5B5-5A89-44AF-B36E-E73F264C64D1}"/>
      </w:docPartPr>
      <w:docPartBody>
        <w:p w:rsidR="00F81758" w:rsidRDefault="00B03FEE" w:rsidP="00B03FEE">
          <w:pPr>
            <w:pStyle w:val="28D261A24149493E8D26863A12F5BC8F1"/>
          </w:pPr>
          <w:r>
            <w:rPr>
              <w:rStyle w:val="Textedelespacerserv"/>
              <w:lang w:val="en-CA"/>
            </w:rPr>
            <w:t>Select an option</w:t>
          </w:r>
        </w:p>
      </w:docPartBody>
    </w:docPart>
    <w:docPart>
      <w:docPartPr>
        <w:name w:val="9919A97EAA4B464D9839E2216C0D77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85FB27-A590-4301-AC9A-D4DEE0E62B26}"/>
      </w:docPartPr>
      <w:docPartBody>
        <w:p w:rsidR="00F81758" w:rsidRDefault="00F81758" w:rsidP="00F81758">
          <w:pPr>
            <w:pStyle w:val="9919A97EAA4B464D9839E2216C0D772A"/>
          </w:pPr>
          <w:r w:rsidRPr="00AA07D0">
            <w:rPr>
              <w:rStyle w:val="Textedelespacerserv"/>
            </w:rPr>
            <w:t>Choisissez un élément.</w:t>
          </w:r>
        </w:p>
      </w:docPartBody>
    </w:docPart>
    <w:docPart>
      <w:docPartPr>
        <w:name w:val="73DDD46C4FED488983EBB9B9262525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5BD510-C320-4C5B-83EF-77356191880A}"/>
      </w:docPartPr>
      <w:docPartBody>
        <w:p w:rsidR="00F81758" w:rsidRDefault="00F81758" w:rsidP="00F81758">
          <w:pPr>
            <w:pStyle w:val="73DDD46C4FED488983EBB9B926252570"/>
          </w:pPr>
          <w:r w:rsidRPr="00AA07D0">
            <w:rPr>
              <w:rStyle w:val="Textedelespacerserv"/>
            </w:rPr>
            <w:t>Choisissez un élément.</w:t>
          </w:r>
        </w:p>
      </w:docPartBody>
    </w:docPart>
    <w:docPart>
      <w:docPartPr>
        <w:name w:val="71507826CC8F45BDB8E966B2B2BFA5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BF6D91-0499-4E17-BED9-68031A7DC387}"/>
      </w:docPartPr>
      <w:docPartBody>
        <w:p w:rsidR="00F81758" w:rsidRDefault="00F81758" w:rsidP="00F81758">
          <w:pPr>
            <w:pStyle w:val="71507826CC8F45BDB8E966B2B2BFA536"/>
          </w:pPr>
          <w:r w:rsidRPr="00AA07D0">
            <w:rPr>
              <w:rStyle w:val="Textedelespacerserv"/>
            </w:rPr>
            <w:t>Choisissez un élément.</w:t>
          </w:r>
        </w:p>
      </w:docPartBody>
    </w:docPart>
    <w:docPart>
      <w:docPartPr>
        <w:name w:val="1472C81286894FC9AB25B91023C877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018508-9FA5-431A-A596-85286417E54B}"/>
      </w:docPartPr>
      <w:docPartBody>
        <w:p w:rsidR="00F81758" w:rsidRDefault="00F81758" w:rsidP="00F81758">
          <w:pPr>
            <w:pStyle w:val="1472C81286894FC9AB25B91023C87721"/>
          </w:pPr>
          <w:r w:rsidRPr="00AA07D0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9C"/>
    <w:rsid w:val="00063384"/>
    <w:rsid w:val="0010372B"/>
    <w:rsid w:val="001475B1"/>
    <w:rsid w:val="00195616"/>
    <w:rsid w:val="002E2D52"/>
    <w:rsid w:val="00313BA4"/>
    <w:rsid w:val="003D725B"/>
    <w:rsid w:val="003F2F80"/>
    <w:rsid w:val="004707A1"/>
    <w:rsid w:val="004B6349"/>
    <w:rsid w:val="00535700"/>
    <w:rsid w:val="005E5435"/>
    <w:rsid w:val="006432C7"/>
    <w:rsid w:val="006B756B"/>
    <w:rsid w:val="006E3A88"/>
    <w:rsid w:val="007A2418"/>
    <w:rsid w:val="00914348"/>
    <w:rsid w:val="00924460"/>
    <w:rsid w:val="00B03FEE"/>
    <w:rsid w:val="00B5577D"/>
    <w:rsid w:val="00C4069C"/>
    <w:rsid w:val="00D347FA"/>
    <w:rsid w:val="00D97C81"/>
    <w:rsid w:val="00DE74DA"/>
    <w:rsid w:val="00E87496"/>
    <w:rsid w:val="00F515A2"/>
    <w:rsid w:val="00F81758"/>
    <w:rsid w:val="00FC0C4A"/>
    <w:rsid w:val="00FC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03FEE"/>
    <w:rPr>
      <w:color w:val="666666"/>
    </w:rPr>
  </w:style>
  <w:style w:type="paragraph" w:customStyle="1" w:styleId="A51D9944F3614BB889DBBCF541F2FA2D">
    <w:name w:val="A51D9944F3614BB889DBBCF541F2FA2D"/>
    <w:rsid w:val="00F81758"/>
  </w:style>
  <w:style w:type="paragraph" w:customStyle="1" w:styleId="9919A97EAA4B464D9839E2216C0D772A">
    <w:name w:val="9919A97EAA4B464D9839E2216C0D772A"/>
    <w:rsid w:val="00F81758"/>
  </w:style>
  <w:style w:type="paragraph" w:customStyle="1" w:styleId="73DDD46C4FED488983EBB9B926252570">
    <w:name w:val="73DDD46C4FED488983EBB9B926252570"/>
    <w:rsid w:val="00F81758"/>
  </w:style>
  <w:style w:type="paragraph" w:customStyle="1" w:styleId="71507826CC8F45BDB8E966B2B2BFA536">
    <w:name w:val="71507826CC8F45BDB8E966B2B2BFA536"/>
    <w:rsid w:val="00F81758"/>
  </w:style>
  <w:style w:type="paragraph" w:customStyle="1" w:styleId="1472C81286894FC9AB25B91023C87721">
    <w:name w:val="1472C81286894FC9AB25B91023C87721"/>
    <w:rsid w:val="00F81758"/>
  </w:style>
  <w:style w:type="paragraph" w:customStyle="1" w:styleId="28D261A24149493E8D26863A12F5BC8F1">
    <w:name w:val="28D261A24149493E8D26863A12F5BC8F1"/>
    <w:rsid w:val="00B03FE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5796A-EC48-4D59-8C2D-DFE8966058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Protocole.dotx</Template>
  <TotalTime>18</TotalTime>
  <Pages>5</Pages>
  <Words>1154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MJQ</Company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Ella</dc:creator>
  <cp:keywords/>
  <dc:description/>
  <cp:lastModifiedBy>Élaine Bégin</cp:lastModifiedBy>
  <cp:revision>6</cp:revision>
  <cp:lastPrinted>2025-06-16T14:05:00Z</cp:lastPrinted>
  <dcterms:created xsi:type="dcterms:W3CDTF">2026-07-17T16:04:00Z</dcterms:created>
  <dcterms:modified xsi:type="dcterms:W3CDTF">2026-09-10T18:19:00Z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-1376589922</vt:i4>
  </property>
</Properties>
</file>