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7"/>
        <w:gridCol w:w="5303"/>
      </w:tblGrid>
      <w:tr w:rsidR="00D370FE" w:rsidRPr="00C86A8D" w14:paraId="7A46AD90" w14:textId="77777777" w:rsidTr="00D12572">
        <w:tc>
          <w:tcPr>
            <w:tcW w:w="5307" w:type="dxa"/>
          </w:tcPr>
          <w:p w14:paraId="3C1C45CD" w14:textId="77777777" w:rsidR="00D370FE" w:rsidRPr="00C86A8D" w:rsidRDefault="00D370FE" w:rsidP="00D12572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CANADA</w:t>
            </w:r>
          </w:p>
        </w:tc>
        <w:tc>
          <w:tcPr>
            <w:tcW w:w="5303" w:type="dxa"/>
          </w:tcPr>
          <w:p w14:paraId="23AE8C3C" w14:textId="77777777" w:rsidR="00D370FE" w:rsidRPr="00C86A8D" w:rsidRDefault="00D370FE" w:rsidP="006B6F1F">
            <w:pPr>
              <w:tabs>
                <w:tab w:val="left" w:pos="5245"/>
              </w:tabs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COURT OF QUÉBEC</w:t>
            </w:r>
          </w:p>
        </w:tc>
      </w:tr>
      <w:tr w:rsidR="00D370FE" w:rsidRPr="00C86A8D" w14:paraId="1E1C953C" w14:textId="77777777" w:rsidTr="00D12572">
        <w:tc>
          <w:tcPr>
            <w:tcW w:w="5307" w:type="dxa"/>
          </w:tcPr>
          <w:p w14:paraId="047D705E" w14:textId="77777777" w:rsidR="00D370FE" w:rsidRPr="00C86A8D" w:rsidRDefault="00D370FE" w:rsidP="00D12572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Province of Québec</w:t>
            </w:r>
          </w:p>
        </w:tc>
        <w:tc>
          <w:tcPr>
            <w:tcW w:w="5303" w:type="dxa"/>
          </w:tcPr>
          <w:p w14:paraId="5B4C6DC9" w14:textId="1900313B" w:rsidR="00D370FE" w:rsidRPr="00C86A8D" w:rsidRDefault="00DF3D88" w:rsidP="006B6F1F">
            <w:pPr>
              <w:tabs>
                <w:tab w:val="left" w:pos="5245"/>
              </w:tabs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UNIFIED FAMILY TRIBUNAL </w:t>
            </w:r>
          </w:p>
        </w:tc>
      </w:tr>
      <w:tr w:rsidR="00D370FE" w:rsidRPr="00C86A8D" w14:paraId="5B6E0E05" w14:textId="77777777" w:rsidTr="00D12572">
        <w:tc>
          <w:tcPr>
            <w:tcW w:w="5307" w:type="dxa"/>
          </w:tcPr>
          <w:p w14:paraId="4995D0C6" w14:textId="77777777" w:rsidR="00D370FE" w:rsidRPr="00C86A8D" w:rsidRDefault="00D370FE" w:rsidP="00D12572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District: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>
                    <w:default w:val="&lt;district&gt;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&lt;district&gt;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5303" w:type="dxa"/>
          </w:tcPr>
          <w:p w14:paraId="13771BB1" w14:textId="3D07BAA4" w:rsidR="00D370FE" w:rsidRPr="00C86A8D" w:rsidRDefault="003E6B75" w:rsidP="006B6F1F">
            <w:pPr>
              <w:tabs>
                <w:tab w:val="left" w:pos="5245"/>
              </w:tabs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Youth Division</w:t>
            </w:r>
          </w:p>
        </w:tc>
      </w:tr>
      <w:tr w:rsidR="00D370FE" w:rsidRPr="00C86A8D" w14:paraId="0D11CDAF" w14:textId="77777777" w:rsidTr="00D12572">
        <w:tc>
          <w:tcPr>
            <w:tcW w:w="5307" w:type="dxa"/>
          </w:tcPr>
          <w:p w14:paraId="281CC2EA" w14:textId="77777777" w:rsidR="00D370FE" w:rsidRPr="00C86A8D" w:rsidRDefault="00D370FE" w:rsidP="003E6B75">
            <w:pPr>
              <w:tabs>
                <w:tab w:val="left" w:pos="4680"/>
                <w:tab w:val="left" w:pos="5580"/>
              </w:tabs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Locality: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Texte3"/>
                  <w:enabled/>
                  <w:calcOnExit w:val="0"/>
                  <w:textInput>
                    <w:default w:val="&lt;localité&gt;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&lt;locality&gt;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5303" w:type="dxa"/>
          </w:tcPr>
          <w:p w14:paraId="726E5077" w14:textId="77777777" w:rsidR="00D370FE" w:rsidRPr="00C86A8D" w:rsidRDefault="00D370FE" w:rsidP="00D12572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370FE" w:rsidRPr="00C86A8D" w14:paraId="284FF26D" w14:textId="77777777" w:rsidTr="00D12572">
        <w:tc>
          <w:tcPr>
            <w:tcW w:w="5307" w:type="dxa"/>
          </w:tcPr>
          <w:p w14:paraId="7F0C6E24" w14:textId="77777777" w:rsidR="00D370FE" w:rsidRPr="00C86A8D" w:rsidRDefault="00D370FE" w:rsidP="00D12572">
            <w:pPr>
              <w:tabs>
                <w:tab w:val="left" w:pos="4680"/>
                <w:tab w:val="left" w:pos="5580"/>
              </w:tabs>
              <w:ind w:left="180" w:hanging="18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File No.: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Texte4"/>
                  <w:enabled/>
                  <w:calcOnExit w:val="0"/>
                  <w:textInput>
                    <w:default w:val="&lt;numéro de dossier&gt;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&lt;file no.&gt;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5303" w:type="dxa"/>
          </w:tcPr>
          <w:p w14:paraId="1AEA446E" w14:textId="77777777" w:rsidR="00D370FE" w:rsidRPr="00C86A8D" w:rsidRDefault="00D370FE" w:rsidP="00D12572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E13F77F" w14:textId="77777777" w:rsidR="00D370FE" w:rsidRPr="00C86A8D" w:rsidRDefault="00D370FE" w:rsidP="00D370FE">
      <w:pPr>
        <w:tabs>
          <w:tab w:val="left" w:pos="5245"/>
        </w:tabs>
        <w:spacing w:after="0" w:line="240" w:lineRule="auto"/>
        <w:ind w:left="180" w:hanging="180"/>
        <w:rPr>
          <w:rFonts w:ascii="Arial" w:eastAsia="Times New Roman" w:hAnsi="Arial" w:cs="Arial"/>
          <w:sz w:val="20"/>
          <w:szCs w:val="20"/>
        </w:rPr>
      </w:pPr>
    </w:p>
    <w:tbl>
      <w:tblPr>
        <w:tblW w:w="10627" w:type="dxa"/>
        <w:tblLook w:val="01E0" w:firstRow="1" w:lastRow="1" w:firstColumn="1" w:lastColumn="1" w:noHBand="0" w:noVBand="0"/>
      </w:tblPr>
      <w:tblGrid>
        <w:gridCol w:w="5318"/>
        <w:gridCol w:w="5309"/>
      </w:tblGrid>
      <w:tr w:rsidR="00CC17A0" w:rsidRPr="00C86A8D" w14:paraId="780C2380" w14:textId="77777777" w:rsidTr="004D3B2F">
        <w:tc>
          <w:tcPr>
            <w:tcW w:w="5318" w:type="dxa"/>
          </w:tcPr>
          <w:p w14:paraId="77B5310D" w14:textId="77777777" w:rsidR="00CC17A0" w:rsidRPr="00C86A8D" w:rsidRDefault="00CC17A0" w:rsidP="004D3B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  <w:tcBorders>
              <w:bottom w:val="single" w:sz="4" w:space="0" w:color="auto"/>
            </w:tcBorders>
          </w:tcPr>
          <w:p w14:paraId="7D27B9B4" w14:textId="77777777" w:rsidR="00CC17A0" w:rsidRPr="00C86A8D" w:rsidRDefault="00CC17A0" w:rsidP="004D3B2F">
            <w:pPr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Prénom et nom)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(First and last name)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CC17A0" w:rsidRPr="0019390C" w14:paraId="4043D052" w14:textId="77777777" w:rsidTr="004D3B2F">
        <w:tc>
          <w:tcPr>
            <w:tcW w:w="5318" w:type="dxa"/>
          </w:tcPr>
          <w:p w14:paraId="04BAE21C" w14:textId="77777777" w:rsidR="00CC17A0" w:rsidRPr="00C86A8D" w:rsidRDefault="00CC17A0" w:rsidP="004D3B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10810259" w14:textId="77777777" w:rsidR="00CC17A0" w:rsidRPr="0093273A" w:rsidRDefault="00CC17A0" w:rsidP="004D3B2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residing and domiciled at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resse complète et district judiciaire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full address and judicial district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CC17A0" w:rsidRPr="00C86A8D" w14:paraId="46DF1881" w14:textId="77777777" w:rsidTr="004D3B2F">
        <w:tc>
          <w:tcPr>
            <w:tcW w:w="5318" w:type="dxa"/>
          </w:tcPr>
          <w:p w14:paraId="049BB847" w14:textId="77777777" w:rsidR="00CC17A0" w:rsidRPr="0093273A" w:rsidRDefault="00CC17A0" w:rsidP="004D3B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5309" w:type="dxa"/>
          </w:tcPr>
          <w:p w14:paraId="64F93124" w14:textId="77777777" w:rsidR="00CC17A0" w:rsidRDefault="00CC17A0" w:rsidP="004D3B2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Plaintiff</w:t>
            </w:r>
          </w:p>
        </w:tc>
      </w:tr>
      <w:tr w:rsidR="00CC17A0" w:rsidRPr="00C86A8D" w14:paraId="7A9DB154" w14:textId="77777777" w:rsidTr="004D3B2F">
        <w:tc>
          <w:tcPr>
            <w:tcW w:w="5318" w:type="dxa"/>
          </w:tcPr>
          <w:p w14:paraId="77BBF250" w14:textId="77777777" w:rsidR="00CC17A0" w:rsidRPr="00C86A8D" w:rsidRDefault="00CC17A0" w:rsidP="004D3B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004BE505" w14:textId="77777777" w:rsidR="00CC17A0" w:rsidRDefault="00CC17A0" w:rsidP="004D3B2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C17A0" w:rsidRPr="00C86A8D" w14:paraId="11737385" w14:textId="77777777" w:rsidTr="004D3B2F">
        <w:tc>
          <w:tcPr>
            <w:tcW w:w="5318" w:type="dxa"/>
          </w:tcPr>
          <w:p w14:paraId="0EA8CC6C" w14:textId="77777777" w:rsidR="00CC17A0" w:rsidRPr="00C86A8D" w:rsidRDefault="00CC17A0" w:rsidP="004D3B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7CB6F21E" w14:textId="77777777" w:rsidR="00CC17A0" w:rsidRDefault="00CC17A0" w:rsidP="004D3B2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v.</w:t>
            </w:r>
          </w:p>
        </w:tc>
      </w:tr>
      <w:tr w:rsidR="00CC17A0" w:rsidRPr="00C86A8D" w14:paraId="56F4F913" w14:textId="77777777" w:rsidTr="004D3B2F">
        <w:tc>
          <w:tcPr>
            <w:tcW w:w="5318" w:type="dxa"/>
          </w:tcPr>
          <w:p w14:paraId="15236A4B" w14:textId="77777777" w:rsidR="00CC17A0" w:rsidRPr="00C86A8D" w:rsidRDefault="00CC17A0" w:rsidP="004D3B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0AB182D6" w14:textId="77777777" w:rsidR="00CC17A0" w:rsidRDefault="00CC17A0" w:rsidP="004D3B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C17A0" w:rsidRPr="00C86A8D" w14:paraId="5D104711" w14:textId="77777777" w:rsidTr="004D3B2F">
        <w:tc>
          <w:tcPr>
            <w:tcW w:w="5318" w:type="dxa"/>
          </w:tcPr>
          <w:p w14:paraId="0F0423A0" w14:textId="77777777" w:rsidR="00CC17A0" w:rsidRPr="00C86A8D" w:rsidRDefault="00CC17A0" w:rsidP="004D3B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  <w:tcBorders>
              <w:bottom w:val="single" w:sz="4" w:space="0" w:color="auto"/>
            </w:tcBorders>
          </w:tcPr>
          <w:p w14:paraId="2CD75CCF" w14:textId="77777777" w:rsidR="00CC17A0" w:rsidRDefault="00CC17A0" w:rsidP="004D3B2F">
            <w:pPr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Prénom et nom)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(First and last name)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CC17A0" w:rsidRPr="0019390C" w14:paraId="048FE80E" w14:textId="77777777" w:rsidTr="004D3B2F">
        <w:tc>
          <w:tcPr>
            <w:tcW w:w="5318" w:type="dxa"/>
          </w:tcPr>
          <w:p w14:paraId="54833728" w14:textId="77777777" w:rsidR="00CC17A0" w:rsidRPr="00C86A8D" w:rsidRDefault="00CC17A0" w:rsidP="004D3B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  <w:tcBorders>
              <w:top w:val="single" w:sz="4" w:space="0" w:color="auto"/>
            </w:tcBorders>
          </w:tcPr>
          <w:p w14:paraId="48E7ED85" w14:textId="77777777" w:rsidR="00CC17A0" w:rsidRPr="0093273A" w:rsidRDefault="00CC17A0" w:rsidP="004D3B2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residing and domiciled at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resse complète et district judiciaire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full address and judicial district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CC17A0" w:rsidRPr="00C86A8D" w14:paraId="7848B408" w14:textId="77777777" w:rsidTr="004D3B2F">
        <w:tc>
          <w:tcPr>
            <w:tcW w:w="5318" w:type="dxa"/>
          </w:tcPr>
          <w:p w14:paraId="1FC6014F" w14:textId="77777777" w:rsidR="00CC17A0" w:rsidRPr="0093273A" w:rsidRDefault="00CC17A0" w:rsidP="004D3B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5309" w:type="dxa"/>
          </w:tcPr>
          <w:p w14:paraId="0A2CEB3A" w14:textId="77777777" w:rsidR="00CC17A0" w:rsidRDefault="00CC17A0" w:rsidP="004D3B2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Defendant</w:t>
            </w:r>
          </w:p>
        </w:tc>
      </w:tr>
      <w:tr w:rsidR="00E82AED" w:rsidRPr="00C86A8D" w14:paraId="06399EB0" w14:textId="77777777" w:rsidTr="004D3B2F">
        <w:tc>
          <w:tcPr>
            <w:tcW w:w="5318" w:type="dxa"/>
          </w:tcPr>
          <w:p w14:paraId="590AA018" w14:textId="77777777" w:rsidR="00E82AED" w:rsidRPr="00C86A8D" w:rsidRDefault="00E82AED" w:rsidP="004D3B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07ACAB70" w14:textId="1735E183" w:rsidR="00E82AED" w:rsidRDefault="00E82AED" w:rsidP="004D3B2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and </w:t>
            </w:r>
          </w:p>
        </w:tc>
      </w:tr>
      <w:tr w:rsidR="00E82AED" w:rsidRPr="00C86A8D" w14:paraId="63EABCC6" w14:textId="77777777" w:rsidTr="00E82AED">
        <w:tc>
          <w:tcPr>
            <w:tcW w:w="5318" w:type="dxa"/>
          </w:tcPr>
          <w:p w14:paraId="6B2B9E0E" w14:textId="77777777" w:rsidR="00E82AED" w:rsidRPr="00C86A8D" w:rsidRDefault="00E82AED" w:rsidP="004D3B2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035B62D2" w14:textId="77777777" w:rsidR="00E82AED" w:rsidRDefault="00E82AED" w:rsidP="004D3B2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82AED" w:rsidRPr="00C86A8D" w14:paraId="6EA623C8" w14:textId="77777777" w:rsidTr="00E82AED">
        <w:tc>
          <w:tcPr>
            <w:tcW w:w="5318" w:type="dxa"/>
          </w:tcPr>
          <w:p w14:paraId="5E4B1357" w14:textId="77777777" w:rsidR="00E82AED" w:rsidRPr="00C86A8D" w:rsidRDefault="00E82AED" w:rsidP="00E82AE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  <w:tcBorders>
              <w:bottom w:val="single" w:sz="4" w:space="0" w:color="auto"/>
            </w:tcBorders>
          </w:tcPr>
          <w:p w14:paraId="0131CD85" w14:textId="7ED42F6B" w:rsidR="00E82AED" w:rsidRDefault="00E82AED" w:rsidP="00E82AED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Prénom et nom)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(First and last name)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E82AED" w:rsidRPr="0019390C" w14:paraId="19AF5369" w14:textId="77777777" w:rsidTr="00E82AED">
        <w:tc>
          <w:tcPr>
            <w:tcW w:w="5318" w:type="dxa"/>
          </w:tcPr>
          <w:p w14:paraId="7C2EE3BE" w14:textId="77777777" w:rsidR="00E82AED" w:rsidRPr="00C86A8D" w:rsidRDefault="00E82AED" w:rsidP="00E82AE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  <w:tcBorders>
              <w:top w:val="single" w:sz="4" w:space="0" w:color="auto"/>
            </w:tcBorders>
          </w:tcPr>
          <w:p w14:paraId="2DE3DD58" w14:textId="2D2C07FE" w:rsidR="00E82AED" w:rsidRPr="0093273A" w:rsidRDefault="00E82AED" w:rsidP="00E82AED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residing and domiciled at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resse complète et district judiciaire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full address and judicial district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E82AED" w:rsidRPr="00C86A8D" w14:paraId="07378539" w14:textId="77777777" w:rsidTr="004D3B2F">
        <w:tc>
          <w:tcPr>
            <w:tcW w:w="5318" w:type="dxa"/>
          </w:tcPr>
          <w:p w14:paraId="62B5D59C" w14:textId="77777777" w:rsidR="00E82AED" w:rsidRPr="0093273A" w:rsidRDefault="00E82AED" w:rsidP="00E82AE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5309" w:type="dxa"/>
          </w:tcPr>
          <w:p w14:paraId="74D0BEE0" w14:textId="6819A10C" w:rsidR="00E82AED" w:rsidRDefault="00E82AED" w:rsidP="00E82AED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(Identify the party)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</w:tbl>
    <w:p w14:paraId="5BE344DC" w14:textId="1B7FADF1" w:rsidR="00CC17A0" w:rsidRPr="0093273A" w:rsidRDefault="00AB3BAA" w:rsidP="00C65A73">
      <w:pPr>
        <w:spacing w:before="240" w:after="0" w:line="240" w:lineRule="auto"/>
        <w:jc w:val="center"/>
        <w:rPr>
          <w:rFonts w:ascii="Arial" w:hAnsi="Arial" w:cs="Arial"/>
          <w:b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>JOINT APPLICATION FOR A SETTLEMENT CONFERENCE</w:t>
      </w:r>
      <w:r>
        <w:rPr>
          <w:rFonts w:ascii="Arial" w:hAnsi="Arial" w:cs="Arial"/>
          <w:sz w:val="20"/>
          <w:szCs w:val="20"/>
          <w:lang w:val="en-CA"/>
        </w:rPr>
        <w:br/>
      </w:r>
      <w:r>
        <w:rPr>
          <w:rFonts w:ascii="Arial" w:hAnsi="Arial" w:cs="Arial"/>
          <w:b/>
          <w:bCs/>
          <w:sz w:val="20"/>
          <w:szCs w:val="20"/>
          <w:lang w:val="en-CA"/>
        </w:rPr>
        <w:t>IN A YOUTH PROTECTION MATTER</w:t>
      </w:r>
    </w:p>
    <w:p w14:paraId="38D58683" w14:textId="77777777" w:rsidR="00CC17A0" w:rsidRPr="0093273A" w:rsidRDefault="00CC17A0" w:rsidP="00CC17A0">
      <w:pPr>
        <w:pBdr>
          <w:bottom w:val="single" w:sz="4" w:space="1" w:color="auto"/>
        </w:pBdr>
        <w:spacing w:after="0" w:line="240" w:lineRule="auto"/>
        <w:jc w:val="center"/>
        <w:rPr>
          <w:rFonts w:ascii="Arial" w:hAnsi="Arial" w:cs="Arial"/>
          <w:b/>
          <w:sz w:val="4"/>
          <w:szCs w:val="4"/>
          <w:lang w:val="en-CA"/>
        </w:rPr>
      </w:pPr>
    </w:p>
    <w:p w14:paraId="5DEA7867" w14:textId="77777777" w:rsidR="00C65A73" w:rsidRPr="0093273A" w:rsidRDefault="00AB3BAA" w:rsidP="003E6B75">
      <w:pPr>
        <w:pStyle w:val="Corpsdetexte"/>
        <w:spacing w:before="120"/>
        <w:ind w:left="130"/>
        <w:rPr>
          <w:rFonts w:ascii="Arial" w:hAnsi="Arial" w:cs="Arial"/>
          <w:sz w:val="22"/>
          <w:szCs w:val="22"/>
          <w:lang w:val="en-CA"/>
        </w:rPr>
      </w:pPr>
      <w:r>
        <w:rPr>
          <w:rFonts w:ascii="Arial" w:hAnsi="Arial" w:cs="Arial"/>
          <w:sz w:val="22"/>
          <w:szCs w:val="22"/>
          <w:lang w:val="en-CA"/>
        </w:rPr>
        <w:t xml:space="preserve">We are filing a joint application for a settlement conference </w:t>
      </w:r>
      <w:proofErr w:type="gramStart"/>
      <w:r>
        <w:rPr>
          <w:rFonts w:ascii="Arial" w:hAnsi="Arial" w:cs="Arial"/>
          <w:sz w:val="22"/>
          <w:szCs w:val="22"/>
          <w:lang w:val="en-CA"/>
        </w:rPr>
        <w:t>in order to</w:t>
      </w:r>
      <w:proofErr w:type="gramEnd"/>
      <w:r>
        <w:rPr>
          <w:rFonts w:ascii="Arial" w:hAnsi="Arial" w:cs="Arial"/>
          <w:sz w:val="22"/>
          <w:szCs w:val="22"/>
          <w:lang w:val="en-CA"/>
        </w:rPr>
        <w:t xml:space="preserve"> reach a resolution in our dispute by way of an agreement.</w:t>
      </w:r>
    </w:p>
    <w:p w14:paraId="0719E395" w14:textId="77777777" w:rsidR="00C65A73" w:rsidRPr="0093273A" w:rsidRDefault="00C65A73" w:rsidP="00AD21D8">
      <w:pPr>
        <w:pStyle w:val="Corpsdetexte"/>
        <w:spacing w:before="292"/>
        <w:ind w:left="132" w:right="18"/>
        <w:rPr>
          <w:rFonts w:ascii="Arial" w:hAnsi="Arial" w:cs="Arial"/>
          <w:bCs/>
          <w:sz w:val="22"/>
          <w:szCs w:val="22"/>
          <w:lang w:val="en-CA"/>
        </w:rPr>
      </w:pPr>
      <w:r>
        <w:rPr>
          <w:rFonts w:ascii="Arial" w:hAnsi="Arial" w:cs="Arial"/>
          <w:sz w:val="22"/>
          <w:szCs w:val="22"/>
          <w:lang w:val="en-CA"/>
        </w:rPr>
        <w:t>We undertake to respect the confidential nature of all matters discussed throughout the settlement conference, including telephone conferences and individual and plenary meetings.</w:t>
      </w:r>
    </w:p>
    <w:p w14:paraId="073C8EA5" w14:textId="77777777" w:rsidR="00C65A73" w:rsidRPr="0093273A" w:rsidRDefault="00C65A73" w:rsidP="00C65A73">
      <w:pPr>
        <w:pStyle w:val="Corpsdetexte"/>
        <w:spacing w:before="292"/>
        <w:ind w:left="132"/>
        <w:rPr>
          <w:rFonts w:ascii="Arial" w:hAnsi="Arial" w:cs="Arial"/>
          <w:bCs/>
          <w:sz w:val="22"/>
          <w:szCs w:val="22"/>
          <w:lang w:val="en-CA"/>
        </w:rPr>
      </w:pPr>
      <w:r>
        <w:rPr>
          <w:rFonts w:ascii="Arial" w:hAnsi="Arial" w:cs="Arial"/>
          <w:sz w:val="22"/>
          <w:szCs w:val="22"/>
          <w:lang w:val="en-CA"/>
        </w:rPr>
        <w:t>If possible, indicate the dates (approximately 3) on which all the parties would be available for the settlement conference:</w:t>
      </w:r>
    </w:p>
    <w:p w14:paraId="3E08FC45" w14:textId="07BA2BEE" w:rsidR="00C65A73" w:rsidRPr="003E6B75" w:rsidRDefault="003E6B75" w:rsidP="00C65A73">
      <w:pPr>
        <w:pStyle w:val="Corpsdetexte"/>
        <w:tabs>
          <w:tab w:val="right" w:leader="underscore" w:pos="10773"/>
        </w:tabs>
        <w:spacing w:before="292"/>
        <w:ind w:left="132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  <w:lang w:val="en-CA"/>
        </w:rPr>
        <w:t>Dates:</w:t>
      </w:r>
      <w:r>
        <w:rPr>
          <w:rFonts w:ascii="Arial" w:hAnsi="Arial" w:cs="Arial"/>
          <w:sz w:val="20"/>
          <w:szCs w:val="20"/>
          <w:lang w:val="en-CA"/>
        </w:rPr>
        <w:t xml:space="preserve">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11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noProof/>
          <w:sz w:val="20"/>
          <w:szCs w:val="20"/>
          <w:lang w:val="en-CA"/>
        </w:rPr>
        <w:t>     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</w:p>
    <w:p w14:paraId="3AF7E501" w14:textId="77777777" w:rsidR="00C65A73" w:rsidRDefault="00C65A73">
      <w:pPr>
        <w:rPr>
          <w:rFonts w:ascii="Arial" w:hAnsi="Arial" w:cs="Arial"/>
        </w:rPr>
      </w:pPr>
    </w:p>
    <w:p w14:paraId="19ADB9A6" w14:textId="38B7E122" w:rsidR="003E6B75" w:rsidRDefault="003E6B7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CA"/>
        </w:rPr>
        <w:t xml:space="preserve">At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11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noProof/>
          <w:sz w:val="20"/>
          <w:szCs w:val="20"/>
          <w:lang w:val="en-CA"/>
        </w:rPr>
        <w:t>     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, on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11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noProof/>
          <w:sz w:val="20"/>
          <w:szCs w:val="20"/>
          <w:lang w:val="en-CA"/>
        </w:rPr>
        <w:t>     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</w:p>
    <w:p w14:paraId="41F9485F" w14:textId="77777777" w:rsidR="003E6B75" w:rsidRPr="00455B24" w:rsidRDefault="003E6B75" w:rsidP="003E6B75">
      <w:pPr>
        <w:spacing w:after="120" w:line="240" w:lineRule="auto"/>
        <w:rPr>
          <w:rFonts w:ascii="Arial" w:hAnsi="Arial" w:cs="Arial"/>
        </w:rPr>
      </w:pPr>
    </w:p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4343"/>
        <w:gridCol w:w="40"/>
        <w:gridCol w:w="811"/>
        <w:gridCol w:w="40"/>
        <w:gridCol w:w="4343"/>
      </w:tblGrid>
      <w:tr w:rsidR="00B965B0" w:rsidRPr="00455B24" w14:paraId="5B079F2D" w14:textId="77777777" w:rsidTr="007807A1"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</w:tcPr>
          <w:p w14:paraId="73B1D9C6" w14:textId="6F9C1B74" w:rsidR="00A9763A" w:rsidRPr="0093273A" w:rsidRDefault="00A9763A" w:rsidP="00A9763A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end"/>
            </w:r>
          </w:p>
          <w:p w14:paraId="4EC3601F" w14:textId="71D3DF20" w:rsidR="00A9763A" w:rsidRPr="0093273A" w:rsidRDefault="00A9763A" w:rsidP="00A9763A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First and last name (in block letters)</w:t>
            </w:r>
          </w:p>
          <w:p w14:paraId="0CFE74C7" w14:textId="291C3098" w:rsidR="00A9763A" w:rsidRPr="0093273A" w:rsidRDefault="00455B24" w:rsidP="00A9763A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Youth protection</w:t>
            </w:r>
          </w:p>
          <w:p w14:paraId="5FA77BE8" w14:textId="77777777" w:rsidR="00A9763A" w:rsidRPr="0093273A" w:rsidRDefault="00A9763A" w:rsidP="00A9763A">
            <w:pPr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</w:p>
          <w:p w14:paraId="725CAFA3" w14:textId="77777777" w:rsidR="00A9763A" w:rsidRPr="0093273A" w:rsidRDefault="00A9763A" w:rsidP="00A9763A">
            <w:pPr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</w:p>
          <w:p w14:paraId="62732646" w14:textId="55C41D5E" w:rsidR="00B965B0" w:rsidRPr="0093273A" w:rsidRDefault="00B965B0" w:rsidP="000A0D5A">
            <w:pPr>
              <w:spacing w:before="120"/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CA"/>
              </w:rPr>
              <w:t>M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CA"/>
              </w:rPr>
              <w:t>tre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CA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end"/>
            </w:r>
          </w:p>
          <w:p w14:paraId="2A215672" w14:textId="11163123" w:rsidR="00B965B0" w:rsidRPr="0093273A" w:rsidRDefault="00455B24" w:rsidP="007807A1">
            <w:pPr>
              <w:ind w:left="611" w:hanging="44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begin">
                <w:ffData>
                  <w:name w:val="Texte11"/>
                  <w:enabled/>
                  <w:calcOnExit w:val="0"/>
                  <w:textInput>
                    <w:default w:val="Avocat(e)(s)"/>
                  </w:textInput>
                </w:ffData>
              </w:fldChar>
            </w:r>
            <w:bookmarkStart w:id="0" w:name="Texte11"/>
            <w:r>
              <w:rPr>
                <w:rFonts w:ascii="Arial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Counsel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end"/>
            </w:r>
            <w:bookmarkEnd w:id="0"/>
            <w:r>
              <w:rPr>
                <w:rFonts w:ascii="Arial" w:hAnsi="Arial" w:cs="Arial"/>
                <w:sz w:val="20"/>
                <w:szCs w:val="20"/>
                <w:lang w:val="en-CA"/>
              </w:rPr>
              <w:t xml:space="preserve"> for the director of youth protection</w:t>
            </w:r>
          </w:p>
          <w:p w14:paraId="223D2BBE" w14:textId="77777777" w:rsidR="00455B24" w:rsidRPr="00455B24" w:rsidRDefault="00455B24" w:rsidP="00455B24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 xml:space="preserve">Telephone: 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end"/>
            </w:r>
          </w:p>
          <w:p w14:paraId="66C609AA" w14:textId="2C900191" w:rsidR="006815A5" w:rsidRPr="00455B24" w:rsidRDefault="006815A5" w:rsidP="00280E92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 xml:space="preserve">Email: 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end"/>
            </w:r>
          </w:p>
          <w:p w14:paraId="76902AF6" w14:textId="1FC3EAE5" w:rsidR="006815A5" w:rsidRPr="00455B24" w:rsidRDefault="006815A5" w:rsidP="00280E92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52AB15" w14:textId="77777777" w:rsidR="00B965B0" w:rsidRPr="00455B24" w:rsidRDefault="00B965B0" w:rsidP="000A0D5A">
            <w:pPr>
              <w:spacing w:before="120" w:after="120"/>
              <w:ind w:right="1363"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15AF0D" w14:textId="77777777" w:rsidR="00A9763A" w:rsidRDefault="00A9763A" w:rsidP="00A9763A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</w:p>
          <w:p w14:paraId="7AD62BD6" w14:textId="77777777" w:rsidR="00455B24" w:rsidRPr="00455B24" w:rsidRDefault="00455B24" w:rsidP="00A9763A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</w:p>
          <w:p w14:paraId="718DE76E" w14:textId="26291790" w:rsidR="00A9763A" w:rsidRPr="00455B24" w:rsidRDefault="00A9763A" w:rsidP="00A9763A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________________________________</w:t>
            </w:r>
          </w:p>
          <w:p w14:paraId="6BF45DDF" w14:textId="77777777" w:rsidR="00A9763A" w:rsidRPr="00455B24" w:rsidRDefault="00A9763A" w:rsidP="00A9763A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Signature</w:t>
            </w:r>
          </w:p>
          <w:p w14:paraId="1A5DF999" w14:textId="77777777" w:rsidR="00A9763A" w:rsidRPr="00455B24" w:rsidRDefault="00A9763A" w:rsidP="00A9763A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995755C" w14:textId="77777777" w:rsidR="00A9763A" w:rsidRPr="00455B24" w:rsidRDefault="00A9763A" w:rsidP="00A9763A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0267D27" w14:textId="77777777" w:rsidR="00A9763A" w:rsidRPr="00455B24" w:rsidRDefault="00A9763A" w:rsidP="00A9763A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C4F4279" w14:textId="6BACA727" w:rsidR="00A9763A" w:rsidRPr="00455B24" w:rsidRDefault="00A9763A" w:rsidP="00A9763A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________________________________</w:t>
            </w:r>
          </w:p>
          <w:p w14:paraId="026E42DC" w14:textId="6FA256B9" w:rsidR="00B965B0" w:rsidRPr="00455B24" w:rsidRDefault="00A9763A" w:rsidP="00072825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Signature</w:t>
            </w:r>
          </w:p>
        </w:tc>
      </w:tr>
      <w:tr w:rsidR="00B965B0" w:rsidRPr="00455B24" w14:paraId="10BE8627" w14:textId="77777777" w:rsidTr="007807A1">
        <w:trPr>
          <w:trHeight w:val="2676"/>
        </w:trPr>
        <w:tc>
          <w:tcPr>
            <w:tcW w:w="43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898293" w14:textId="77777777" w:rsidR="00280E92" w:rsidRPr="0093273A" w:rsidRDefault="00280E92" w:rsidP="00280E92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lastRenderedPageBreak/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end"/>
            </w:r>
          </w:p>
          <w:p w14:paraId="5662F733" w14:textId="77777777" w:rsidR="00280E92" w:rsidRPr="0093273A" w:rsidRDefault="00280E92" w:rsidP="00280E92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First and last name (in block letters)</w:t>
            </w:r>
          </w:p>
          <w:p w14:paraId="2DB24967" w14:textId="6F1A5A0C" w:rsidR="00280E92" w:rsidRPr="0093273A" w:rsidRDefault="003E6B75" w:rsidP="00280E92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Mother</w:t>
            </w:r>
          </w:p>
          <w:p w14:paraId="2BB6C125" w14:textId="77777777" w:rsidR="00280E92" w:rsidRPr="0093273A" w:rsidRDefault="00280E92" w:rsidP="00280E92">
            <w:pPr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</w:p>
          <w:p w14:paraId="1D1C8248" w14:textId="77777777" w:rsidR="00280E92" w:rsidRPr="0093273A" w:rsidRDefault="00280E92" w:rsidP="00280E92">
            <w:pPr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</w:p>
          <w:p w14:paraId="69BED5D3" w14:textId="77777777" w:rsidR="00280E92" w:rsidRPr="0093273A" w:rsidRDefault="00280E92" w:rsidP="00280E92">
            <w:pPr>
              <w:spacing w:before="120"/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M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CA"/>
              </w:rPr>
              <w:t>tre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end"/>
            </w:r>
          </w:p>
          <w:p w14:paraId="591DFF67" w14:textId="38B6CBCB" w:rsidR="00280E92" w:rsidRPr="0093273A" w:rsidRDefault="00280E92" w:rsidP="007807A1">
            <w:pPr>
              <w:ind w:left="611" w:hanging="44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begin">
                <w:ffData>
                  <w:name w:val="Texte11"/>
                  <w:enabled/>
                  <w:calcOnExit w:val="0"/>
                  <w:textInput>
                    <w:default w:val="Avocat(e)(s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Counsel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t xml:space="preserve"> for the mother</w:t>
            </w:r>
          </w:p>
          <w:p w14:paraId="6DFE8F84" w14:textId="77777777" w:rsidR="00455B24" w:rsidRPr="00455B24" w:rsidRDefault="00455B24" w:rsidP="00455B24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 xml:space="preserve">Telephone: 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end"/>
            </w:r>
          </w:p>
          <w:p w14:paraId="59D49D8F" w14:textId="77777777" w:rsidR="00455B24" w:rsidRPr="00455B24" w:rsidRDefault="00455B24" w:rsidP="00455B24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 xml:space="preserve">Email: 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end"/>
            </w:r>
          </w:p>
          <w:p w14:paraId="1BD1E77D" w14:textId="5A3CEA8A" w:rsidR="00B965B0" w:rsidRPr="00455B24" w:rsidRDefault="00B965B0" w:rsidP="006815A5">
            <w:pPr>
              <w:ind w:left="56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AA55B0" w14:textId="77777777" w:rsidR="00B965B0" w:rsidRPr="00455B24" w:rsidRDefault="00B965B0" w:rsidP="000A0D5A">
            <w:pPr>
              <w:spacing w:before="120" w:after="120"/>
              <w:ind w:right="1363"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</w:tcPr>
          <w:p w14:paraId="08284278" w14:textId="77777777" w:rsidR="00280E92" w:rsidRPr="00455B24" w:rsidRDefault="00280E92" w:rsidP="00280E92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</w:p>
          <w:p w14:paraId="0B8ABA9B" w14:textId="77777777" w:rsidR="00280E92" w:rsidRPr="00455B24" w:rsidRDefault="00280E92" w:rsidP="00280E92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</w:p>
          <w:p w14:paraId="64258AF2" w14:textId="77777777" w:rsidR="00280E92" w:rsidRPr="00455B24" w:rsidRDefault="00280E92" w:rsidP="00280E92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________________________________</w:t>
            </w:r>
          </w:p>
          <w:p w14:paraId="0F50606D" w14:textId="77777777" w:rsidR="00280E92" w:rsidRPr="00455B24" w:rsidRDefault="00280E92" w:rsidP="00280E92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Signature</w:t>
            </w:r>
          </w:p>
          <w:p w14:paraId="198FE867" w14:textId="77777777" w:rsidR="00280E92" w:rsidRPr="00455B24" w:rsidRDefault="00280E92" w:rsidP="00280E92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0D370BD" w14:textId="77777777" w:rsidR="00280E92" w:rsidRPr="00455B24" w:rsidRDefault="00280E92" w:rsidP="00280E92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A98DAC8" w14:textId="77777777" w:rsidR="00280E92" w:rsidRPr="00455B24" w:rsidRDefault="00280E92" w:rsidP="00280E92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50DCF26" w14:textId="77777777" w:rsidR="00280E92" w:rsidRPr="00455B24" w:rsidRDefault="00280E92" w:rsidP="00280E92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________________________________</w:t>
            </w:r>
          </w:p>
          <w:p w14:paraId="7DE336E9" w14:textId="2DFB0CC6" w:rsidR="00B965B0" w:rsidRPr="00455B24" w:rsidRDefault="00280E92" w:rsidP="00072825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Signature</w:t>
            </w:r>
          </w:p>
        </w:tc>
      </w:tr>
      <w:tr w:rsidR="007807A1" w:rsidRPr="00455B24" w14:paraId="699E6937" w14:textId="77777777" w:rsidTr="007807A1">
        <w:trPr>
          <w:trHeight w:val="2676"/>
        </w:trPr>
        <w:tc>
          <w:tcPr>
            <w:tcW w:w="43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B8CD5" w14:textId="77777777" w:rsidR="007807A1" w:rsidRPr="0093273A" w:rsidRDefault="007807A1" w:rsidP="007807A1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end"/>
            </w:r>
          </w:p>
          <w:p w14:paraId="7D26A3D6" w14:textId="77777777" w:rsidR="007807A1" w:rsidRPr="0093273A" w:rsidRDefault="007807A1" w:rsidP="007807A1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First and last name (in block letters)</w:t>
            </w:r>
          </w:p>
          <w:p w14:paraId="4E684E7D" w14:textId="3BFCC99A" w:rsidR="007807A1" w:rsidRPr="0093273A" w:rsidRDefault="003E6B75" w:rsidP="007807A1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Father</w:t>
            </w:r>
          </w:p>
          <w:p w14:paraId="1297F418" w14:textId="77777777" w:rsidR="007807A1" w:rsidRPr="0093273A" w:rsidRDefault="007807A1" w:rsidP="007807A1">
            <w:pPr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</w:p>
          <w:p w14:paraId="6A7BF8A9" w14:textId="77777777" w:rsidR="007807A1" w:rsidRPr="0093273A" w:rsidRDefault="007807A1" w:rsidP="007807A1">
            <w:pPr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</w:p>
          <w:p w14:paraId="30FF5139" w14:textId="77777777" w:rsidR="007807A1" w:rsidRPr="0093273A" w:rsidRDefault="007807A1" w:rsidP="007807A1">
            <w:pPr>
              <w:spacing w:before="120"/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M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CA"/>
              </w:rPr>
              <w:t>tre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end"/>
            </w:r>
          </w:p>
          <w:p w14:paraId="4DDBCBC7" w14:textId="78A61CBC" w:rsidR="007807A1" w:rsidRPr="0093273A" w:rsidRDefault="007807A1" w:rsidP="007807A1">
            <w:pPr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vocat(e)(s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Counsel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t xml:space="preserve"> for the father</w:t>
            </w:r>
          </w:p>
          <w:p w14:paraId="303AA478" w14:textId="77777777" w:rsidR="00455B24" w:rsidRPr="00455B24" w:rsidRDefault="00455B24" w:rsidP="00455B24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 xml:space="preserve">Telephone: 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end"/>
            </w:r>
          </w:p>
          <w:p w14:paraId="54C4634A" w14:textId="77777777" w:rsidR="00455B24" w:rsidRPr="00455B24" w:rsidRDefault="00455B24" w:rsidP="00455B24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 xml:space="preserve">Email: 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end"/>
            </w:r>
          </w:p>
          <w:p w14:paraId="2BC90375" w14:textId="4CAD5249" w:rsidR="007807A1" w:rsidRPr="00455B24" w:rsidRDefault="007807A1" w:rsidP="006815A5">
            <w:pPr>
              <w:spacing w:after="120"/>
              <w:ind w:firstLine="56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967A8A" w14:textId="77777777" w:rsidR="007807A1" w:rsidRPr="00455B24" w:rsidRDefault="007807A1" w:rsidP="007807A1">
            <w:pPr>
              <w:spacing w:before="120" w:after="120"/>
              <w:ind w:right="1363"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</w:tcPr>
          <w:p w14:paraId="4E2D3C6F" w14:textId="77777777" w:rsidR="007807A1" w:rsidRPr="00455B24" w:rsidRDefault="007807A1" w:rsidP="007807A1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</w:p>
          <w:p w14:paraId="38743E46" w14:textId="77777777" w:rsidR="007807A1" w:rsidRPr="00455B24" w:rsidRDefault="007807A1" w:rsidP="007807A1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</w:p>
          <w:p w14:paraId="5E85D600" w14:textId="77777777" w:rsidR="007807A1" w:rsidRPr="00455B24" w:rsidRDefault="007807A1" w:rsidP="007807A1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________________________________</w:t>
            </w:r>
          </w:p>
          <w:p w14:paraId="4F6F9E48" w14:textId="77777777" w:rsidR="007807A1" w:rsidRPr="00455B24" w:rsidRDefault="007807A1" w:rsidP="007807A1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Signature</w:t>
            </w:r>
          </w:p>
          <w:p w14:paraId="081819A9" w14:textId="77777777" w:rsidR="007807A1" w:rsidRPr="00455B24" w:rsidRDefault="007807A1" w:rsidP="007807A1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F9D1248" w14:textId="77777777" w:rsidR="007807A1" w:rsidRPr="00455B24" w:rsidRDefault="007807A1" w:rsidP="007807A1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7D31C3C" w14:textId="77777777" w:rsidR="007807A1" w:rsidRPr="00455B24" w:rsidRDefault="007807A1" w:rsidP="007807A1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8EF1FF6" w14:textId="77777777" w:rsidR="007807A1" w:rsidRPr="00455B24" w:rsidRDefault="007807A1" w:rsidP="007807A1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________________________________</w:t>
            </w:r>
          </w:p>
          <w:p w14:paraId="7CE7F491" w14:textId="78A9E500" w:rsidR="007807A1" w:rsidRPr="00455B24" w:rsidRDefault="007807A1" w:rsidP="007807A1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Signature</w:t>
            </w:r>
          </w:p>
        </w:tc>
      </w:tr>
      <w:tr w:rsidR="00D65F94" w:rsidRPr="00455B24" w14:paraId="78B34E61" w14:textId="77777777" w:rsidTr="007807A1">
        <w:trPr>
          <w:trHeight w:val="2676"/>
        </w:trPr>
        <w:tc>
          <w:tcPr>
            <w:tcW w:w="43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CD573C" w14:textId="77777777" w:rsidR="00D65F94" w:rsidRPr="0093273A" w:rsidRDefault="00D65F94" w:rsidP="00D65F94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end"/>
            </w:r>
          </w:p>
          <w:p w14:paraId="03989867" w14:textId="77777777" w:rsidR="00D65F94" w:rsidRPr="0093273A" w:rsidRDefault="00D65F94" w:rsidP="00D65F94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First and last name (in block letters)</w:t>
            </w:r>
          </w:p>
          <w:p w14:paraId="101B67C9" w14:textId="09F5D35A" w:rsidR="00D65F94" w:rsidRPr="0093273A" w:rsidRDefault="003E6B75" w:rsidP="00D65F94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Child</w:t>
            </w:r>
          </w:p>
          <w:p w14:paraId="06693E9F" w14:textId="77777777" w:rsidR="00D65F94" w:rsidRPr="0093273A" w:rsidRDefault="00D65F94" w:rsidP="00D65F94">
            <w:pPr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</w:p>
          <w:p w14:paraId="0E9420DF" w14:textId="77777777" w:rsidR="00D65F94" w:rsidRPr="0093273A" w:rsidRDefault="00D65F94" w:rsidP="00D65F94">
            <w:pPr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</w:p>
          <w:p w14:paraId="63BDCCF2" w14:textId="77777777" w:rsidR="00D65F94" w:rsidRPr="0093273A" w:rsidRDefault="00D65F94" w:rsidP="00D65F94">
            <w:pPr>
              <w:spacing w:before="120"/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M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CA"/>
              </w:rPr>
              <w:t>tre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end"/>
            </w:r>
          </w:p>
          <w:p w14:paraId="036C5A20" w14:textId="0CEF1111" w:rsidR="00D65F94" w:rsidRPr="0093273A" w:rsidRDefault="00D65F94" w:rsidP="00D65F94">
            <w:pPr>
              <w:ind w:firstLine="567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begin">
                <w:ffData>
                  <w:name w:val="Texte11"/>
                  <w:enabled/>
                  <w:calcOnExit w:val="0"/>
                  <w:textInput>
                    <w:default w:val="Avocat(e)(s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Counsel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t xml:space="preserve"> for the child</w:t>
            </w:r>
          </w:p>
          <w:p w14:paraId="6ECA3AEA" w14:textId="77777777" w:rsidR="00D65F94" w:rsidRPr="00455B24" w:rsidRDefault="00D65F94" w:rsidP="00D65F94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 xml:space="preserve">Telephone: 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end"/>
            </w:r>
          </w:p>
          <w:p w14:paraId="5F43132D" w14:textId="77777777" w:rsidR="00D65F94" w:rsidRPr="00455B24" w:rsidRDefault="00D65F94" w:rsidP="00D65F94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 xml:space="preserve">Email: 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end"/>
            </w:r>
          </w:p>
          <w:p w14:paraId="4C97FB33" w14:textId="77777777" w:rsidR="00D65F94" w:rsidRPr="00455B24" w:rsidRDefault="00D65F94" w:rsidP="00D65F94">
            <w:pPr>
              <w:spacing w:before="120" w:after="120"/>
              <w:ind w:firstLine="56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8C9F47" w14:textId="77777777" w:rsidR="00D65F94" w:rsidRPr="00455B24" w:rsidRDefault="00D65F94" w:rsidP="00D65F94">
            <w:pPr>
              <w:spacing w:before="120" w:after="120"/>
              <w:ind w:right="1363"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</w:tcPr>
          <w:p w14:paraId="2B437C0B" w14:textId="77777777" w:rsidR="00D65F94" w:rsidRPr="00455B24" w:rsidRDefault="00D65F94" w:rsidP="00D65F94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</w:p>
          <w:p w14:paraId="56FA6B8A" w14:textId="77777777" w:rsidR="00D65F94" w:rsidRPr="00455B24" w:rsidRDefault="00D65F94" w:rsidP="00D65F94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</w:p>
          <w:p w14:paraId="5FFC7A27" w14:textId="77777777" w:rsidR="00D65F94" w:rsidRPr="00455B24" w:rsidRDefault="00D65F94" w:rsidP="00D65F94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________________________________</w:t>
            </w:r>
          </w:p>
          <w:p w14:paraId="73E70F05" w14:textId="77777777" w:rsidR="00D65F94" w:rsidRPr="00455B24" w:rsidRDefault="00D65F94" w:rsidP="00D65F94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Signature</w:t>
            </w:r>
          </w:p>
          <w:p w14:paraId="02381F64" w14:textId="77777777" w:rsidR="00D65F94" w:rsidRPr="00455B24" w:rsidRDefault="00D65F94" w:rsidP="00D65F94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E18FA72" w14:textId="77777777" w:rsidR="00D65F94" w:rsidRPr="00455B24" w:rsidRDefault="00D65F94" w:rsidP="00D65F94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F4CCD51" w14:textId="77777777" w:rsidR="00D65F94" w:rsidRPr="00455B24" w:rsidRDefault="00D65F94" w:rsidP="00D65F94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06D8E78" w14:textId="77777777" w:rsidR="00D65F94" w:rsidRPr="00455B24" w:rsidRDefault="00D65F94" w:rsidP="00D65F94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________________________________</w:t>
            </w:r>
          </w:p>
          <w:p w14:paraId="16C75923" w14:textId="25FF569B" w:rsidR="00D65F94" w:rsidRPr="00455B24" w:rsidRDefault="00D65F94" w:rsidP="00D65F94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Signature</w:t>
            </w:r>
          </w:p>
        </w:tc>
      </w:tr>
    </w:tbl>
    <w:p w14:paraId="1B1BBE4D" w14:textId="77777777" w:rsidR="003E6B75" w:rsidRDefault="003E6B75" w:rsidP="0054455B">
      <w:pPr>
        <w:pStyle w:val="Corpsdetexte"/>
        <w:spacing w:before="120"/>
        <w:ind w:left="130" w:right="147"/>
        <w:rPr>
          <w:rFonts w:ascii="Arial" w:hAnsi="Arial" w:cs="Arial"/>
          <w:bCs/>
          <w:sz w:val="22"/>
          <w:szCs w:val="22"/>
        </w:rPr>
      </w:pPr>
    </w:p>
    <w:p w14:paraId="7311E8EE" w14:textId="4A438395" w:rsidR="00C65A73" w:rsidRPr="0093273A" w:rsidRDefault="003E6B75" w:rsidP="0054455B">
      <w:pPr>
        <w:pStyle w:val="Corpsdetexte"/>
        <w:spacing w:before="120"/>
        <w:ind w:left="130" w:right="147"/>
        <w:rPr>
          <w:rFonts w:ascii="Arial" w:hAnsi="Arial" w:cs="Arial"/>
          <w:bCs/>
          <w:sz w:val="22"/>
          <w:szCs w:val="22"/>
          <w:lang w:val="en-CA"/>
        </w:rPr>
      </w:pPr>
      <w:r>
        <w:rPr>
          <w:rFonts w:ascii="Arial" w:hAnsi="Arial" w:cs="Arial"/>
          <w:sz w:val="22"/>
          <w:szCs w:val="22"/>
          <w:lang w:val="en-CA"/>
        </w:rPr>
        <w:t>Return this form, duly completed and signed by the parties, to the Youth Division court office at the relevant courthouse.</w:t>
      </w:r>
    </w:p>
    <w:p w14:paraId="1E565695" w14:textId="399AA9D5" w:rsidR="001213FC" w:rsidRPr="0093273A" w:rsidRDefault="001213FC" w:rsidP="00C65A73">
      <w:pPr>
        <w:spacing w:after="120" w:line="240" w:lineRule="auto"/>
        <w:rPr>
          <w:rFonts w:ascii="Arial" w:hAnsi="Arial" w:cs="Arial"/>
          <w:bCs/>
          <w:sz w:val="20"/>
          <w:szCs w:val="20"/>
          <w:lang w:val="en-CA"/>
        </w:rPr>
      </w:pPr>
    </w:p>
    <w:sectPr w:rsidR="001213FC" w:rsidRPr="0093273A" w:rsidSect="00D65F94">
      <w:footerReference w:type="default" r:id="rId8"/>
      <w:pgSz w:w="12240" w:h="15840"/>
      <w:pgMar w:top="510" w:right="720" w:bottom="39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6D7D9" w14:textId="77777777" w:rsidR="00CD26AC" w:rsidRDefault="00CD26AC" w:rsidP="00FE4311">
      <w:pPr>
        <w:spacing w:after="0" w:line="240" w:lineRule="auto"/>
      </w:pPr>
      <w:r>
        <w:separator/>
      </w:r>
    </w:p>
  </w:endnote>
  <w:endnote w:type="continuationSeparator" w:id="0">
    <w:p w14:paraId="0AA7595F" w14:textId="77777777" w:rsidR="00CD26AC" w:rsidRDefault="00CD26AC" w:rsidP="00FE4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0353176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044D393E" w14:textId="075F508B" w:rsidR="00B36365" w:rsidRPr="0083631F" w:rsidRDefault="00B22929" w:rsidP="0083631F">
        <w:pPr>
          <w:pStyle w:val="Pieddepage"/>
          <w:tabs>
            <w:tab w:val="clear" w:pos="8640"/>
            <w:tab w:val="right" w:pos="9923"/>
          </w:tabs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sz w:val="20"/>
            <w:szCs w:val="20"/>
            <w:lang w:val="en-CA"/>
          </w:rPr>
          <w:t>SJ-1362A (2026-07)</w:t>
        </w:r>
        <w:r>
          <w:rPr>
            <w:rFonts w:ascii="Arial" w:hAnsi="Arial" w:cs="Arial"/>
            <w:sz w:val="20"/>
            <w:szCs w:val="20"/>
            <w:lang w:val="en-CA"/>
          </w:rPr>
          <w:tab/>
        </w:r>
        <w:r>
          <w:rPr>
            <w:rFonts w:ascii="Arial" w:hAnsi="Arial" w:cs="Arial"/>
            <w:sz w:val="20"/>
            <w:szCs w:val="20"/>
            <w:lang w:val="en-CA"/>
          </w:rPr>
          <w:tab/>
        </w:r>
        <w:r>
          <w:rPr>
            <w:rFonts w:ascii="Arial" w:hAnsi="Arial" w:cs="Arial"/>
            <w:sz w:val="20"/>
            <w:szCs w:val="20"/>
            <w:lang w:val="en-CA"/>
          </w:rPr>
          <w:tab/>
        </w:r>
        <w:r>
          <w:rPr>
            <w:rFonts w:ascii="Arial" w:hAnsi="Arial" w:cs="Arial"/>
            <w:sz w:val="20"/>
            <w:szCs w:val="20"/>
            <w:lang w:val="en-CA"/>
          </w:rPr>
          <w:fldChar w:fldCharType="begin"/>
        </w:r>
        <w:r>
          <w:rPr>
            <w:rFonts w:ascii="Arial" w:hAnsi="Arial" w:cs="Arial"/>
            <w:sz w:val="20"/>
            <w:szCs w:val="20"/>
            <w:lang w:val="en-CA"/>
          </w:rPr>
          <w:instrText>PAGE   \* MERGEFORMAT</w:instrText>
        </w:r>
        <w:r>
          <w:rPr>
            <w:rFonts w:ascii="Arial" w:hAnsi="Arial" w:cs="Arial"/>
            <w:sz w:val="20"/>
            <w:szCs w:val="20"/>
            <w:lang w:val="en-CA"/>
          </w:rPr>
          <w:fldChar w:fldCharType="separate"/>
        </w:r>
        <w:r>
          <w:rPr>
            <w:rFonts w:ascii="Arial" w:hAnsi="Arial" w:cs="Arial"/>
            <w:sz w:val="20"/>
            <w:szCs w:val="20"/>
            <w:lang w:val="en-CA"/>
          </w:rPr>
          <w:t>1</w:t>
        </w:r>
        <w:r>
          <w:rPr>
            <w:rFonts w:ascii="Arial" w:hAnsi="Arial" w:cs="Arial"/>
            <w:sz w:val="20"/>
            <w:szCs w:val="20"/>
            <w:lang w:val="en-CA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E76DF" w14:textId="77777777" w:rsidR="00CD26AC" w:rsidRDefault="00CD26AC" w:rsidP="00FE4311">
      <w:pPr>
        <w:spacing w:after="0" w:line="240" w:lineRule="auto"/>
      </w:pPr>
      <w:r>
        <w:separator/>
      </w:r>
    </w:p>
  </w:footnote>
  <w:footnote w:type="continuationSeparator" w:id="0">
    <w:p w14:paraId="46332DF2" w14:textId="77777777" w:rsidR="00CD26AC" w:rsidRDefault="00CD26AC" w:rsidP="00FE43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65D34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14CB2"/>
    <w:multiLevelType w:val="hybridMultilevel"/>
    <w:tmpl w:val="F1DC43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84F71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47F31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734B5"/>
    <w:multiLevelType w:val="hybridMultilevel"/>
    <w:tmpl w:val="67E08ECA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A33D2"/>
    <w:multiLevelType w:val="hybridMultilevel"/>
    <w:tmpl w:val="D8DCF84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20A53"/>
    <w:multiLevelType w:val="hybridMultilevel"/>
    <w:tmpl w:val="BF4437E8"/>
    <w:lvl w:ilvl="0" w:tplc="5D46DA78">
      <w:start w:val="6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E04C68"/>
    <w:multiLevelType w:val="hybridMultilevel"/>
    <w:tmpl w:val="709EEE8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64A0E"/>
    <w:multiLevelType w:val="hybridMultilevel"/>
    <w:tmpl w:val="B26079D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8440B"/>
    <w:multiLevelType w:val="hybridMultilevel"/>
    <w:tmpl w:val="536A891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102A7"/>
    <w:multiLevelType w:val="hybridMultilevel"/>
    <w:tmpl w:val="C2D286AE"/>
    <w:lvl w:ilvl="0" w:tplc="0C0C000F">
      <w:start w:val="1"/>
      <w:numFmt w:val="decimal"/>
      <w:lvlText w:val="%1."/>
      <w:lvlJc w:val="left"/>
      <w:pPr>
        <w:ind w:left="1080" w:hanging="360"/>
      </w:p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5A3E3A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426E6A"/>
    <w:multiLevelType w:val="hybridMultilevel"/>
    <w:tmpl w:val="1E0E4D08"/>
    <w:lvl w:ilvl="0" w:tplc="5CB880F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4B9F"/>
    <w:multiLevelType w:val="hybridMultilevel"/>
    <w:tmpl w:val="804426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322A67"/>
    <w:multiLevelType w:val="hybridMultilevel"/>
    <w:tmpl w:val="AA727B5E"/>
    <w:lvl w:ilvl="0" w:tplc="011A99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4F5585A"/>
    <w:multiLevelType w:val="hybridMultilevel"/>
    <w:tmpl w:val="ED3A852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67579B"/>
    <w:multiLevelType w:val="hybridMultilevel"/>
    <w:tmpl w:val="D8DCF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770D2C"/>
    <w:multiLevelType w:val="hybridMultilevel"/>
    <w:tmpl w:val="911A04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32646E"/>
    <w:multiLevelType w:val="hybridMultilevel"/>
    <w:tmpl w:val="D87A773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9B4D54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651F7"/>
    <w:multiLevelType w:val="hybridMultilevel"/>
    <w:tmpl w:val="F09C4D1E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2F1094"/>
    <w:multiLevelType w:val="hybridMultilevel"/>
    <w:tmpl w:val="8244DE1C"/>
    <w:lvl w:ilvl="0" w:tplc="0C0C0017">
      <w:start w:val="1"/>
      <w:numFmt w:val="lowerLetter"/>
      <w:lvlText w:val="%1)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56277D8"/>
    <w:multiLevelType w:val="hybridMultilevel"/>
    <w:tmpl w:val="F3605FFC"/>
    <w:lvl w:ilvl="0" w:tplc="538ED94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B00999"/>
    <w:multiLevelType w:val="hybridMultilevel"/>
    <w:tmpl w:val="804426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CE4504"/>
    <w:multiLevelType w:val="hybridMultilevel"/>
    <w:tmpl w:val="FB5CBFE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C65572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6D773A"/>
    <w:multiLevelType w:val="hybridMultilevel"/>
    <w:tmpl w:val="F5FAF8E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BC1A91"/>
    <w:multiLevelType w:val="hybridMultilevel"/>
    <w:tmpl w:val="591857CC"/>
    <w:lvl w:ilvl="0" w:tplc="0C0C000F">
      <w:start w:val="1"/>
      <w:numFmt w:val="decimal"/>
      <w:lvlText w:val="%1."/>
      <w:lvlJc w:val="left"/>
      <w:pPr>
        <w:ind w:left="644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337383"/>
    <w:multiLevelType w:val="hybridMultilevel"/>
    <w:tmpl w:val="5EC2A43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B6E76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F2897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3E70E4"/>
    <w:multiLevelType w:val="hybridMultilevel"/>
    <w:tmpl w:val="84DA4656"/>
    <w:lvl w:ilvl="0" w:tplc="3246001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CCE71DB"/>
    <w:multiLevelType w:val="hybridMultilevel"/>
    <w:tmpl w:val="832C9DD6"/>
    <w:lvl w:ilvl="0" w:tplc="ACDA9BCE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1376EE"/>
    <w:multiLevelType w:val="hybridMultilevel"/>
    <w:tmpl w:val="1B945382"/>
    <w:lvl w:ilvl="0" w:tplc="A2FC228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520EC9"/>
    <w:multiLevelType w:val="hybridMultilevel"/>
    <w:tmpl w:val="D3D639F8"/>
    <w:lvl w:ilvl="0" w:tplc="0C0C000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796C16"/>
    <w:multiLevelType w:val="hybridMultilevel"/>
    <w:tmpl w:val="01FEAD26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00DD2"/>
    <w:multiLevelType w:val="hybridMultilevel"/>
    <w:tmpl w:val="644AD77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0C0A07"/>
    <w:multiLevelType w:val="hybridMultilevel"/>
    <w:tmpl w:val="591857C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8D2ED2"/>
    <w:multiLevelType w:val="hybridMultilevel"/>
    <w:tmpl w:val="D02CDB7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F81FBA"/>
    <w:multiLevelType w:val="hybridMultilevel"/>
    <w:tmpl w:val="BD8AE8AC"/>
    <w:lvl w:ilvl="0" w:tplc="0C0C0017">
      <w:start w:val="1"/>
      <w:numFmt w:val="lowerLetter"/>
      <w:lvlText w:val="%1)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D78423A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770272">
    <w:abstractNumId w:val="36"/>
  </w:num>
  <w:num w:numId="2" w16cid:durableId="710961769">
    <w:abstractNumId w:val="5"/>
  </w:num>
  <w:num w:numId="3" w16cid:durableId="2107798940">
    <w:abstractNumId w:val="17"/>
  </w:num>
  <w:num w:numId="4" w16cid:durableId="1795295143">
    <w:abstractNumId w:val="27"/>
  </w:num>
  <w:num w:numId="5" w16cid:durableId="1159342089">
    <w:abstractNumId w:val="10"/>
  </w:num>
  <w:num w:numId="6" w16cid:durableId="381296176">
    <w:abstractNumId w:val="16"/>
  </w:num>
  <w:num w:numId="7" w16cid:durableId="1252622008">
    <w:abstractNumId w:val="4"/>
  </w:num>
  <w:num w:numId="8" w16cid:durableId="1631932594">
    <w:abstractNumId w:val="38"/>
  </w:num>
  <w:num w:numId="9" w16cid:durableId="1331634937">
    <w:abstractNumId w:val="15"/>
  </w:num>
  <w:num w:numId="10" w16cid:durableId="215243857">
    <w:abstractNumId w:val="18"/>
  </w:num>
  <w:num w:numId="11" w16cid:durableId="1125274612">
    <w:abstractNumId w:val="19"/>
  </w:num>
  <w:num w:numId="12" w16cid:durableId="1851984247">
    <w:abstractNumId w:val="2"/>
  </w:num>
  <w:num w:numId="13" w16cid:durableId="1141003710">
    <w:abstractNumId w:val="12"/>
  </w:num>
  <w:num w:numId="14" w16cid:durableId="1155802161">
    <w:abstractNumId w:val="22"/>
  </w:num>
  <w:num w:numId="15" w16cid:durableId="1627271423">
    <w:abstractNumId w:val="33"/>
  </w:num>
  <w:num w:numId="16" w16cid:durableId="1298074567">
    <w:abstractNumId w:val="3"/>
  </w:num>
  <w:num w:numId="17" w16cid:durableId="757486192">
    <w:abstractNumId w:val="8"/>
  </w:num>
  <w:num w:numId="18" w16cid:durableId="1778136560">
    <w:abstractNumId w:val="29"/>
  </w:num>
  <w:num w:numId="19" w16cid:durableId="1865051022">
    <w:abstractNumId w:val="39"/>
  </w:num>
  <w:num w:numId="20" w16cid:durableId="2076201565">
    <w:abstractNumId w:val="40"/>
  </w:num>
  <w:num w:numId="21" w16cid:durableId="1364866512">
    <w:abstractNumId w:val="30"/>
  </w:num>
  <w:num w:numId="22" w16cid:durableId="1805807723">
    <w:abstractNumId w:val="0"/>
  </w:num>
  <w:num w:numId="23" w16cid:durableId="1128546381">
    <w:abstractNumId w:val="25"/>
  </w:num>
  <w:num w:numId="24" w16cid:durableId="170918624">
    <w:abstractNumId w:val="11"/>
  </w:num>
  <w:num w:numId="25" w16cid:durableId="14961556">
    <w:abstractNumId w:val="21"/>
  </w:num>
  <w:num w:numId="26" w16cid:durableId="1660159866">
    <w:abstractNumId w:val="14"/>
  </w:num>
  <w:num w:numId="27" w16cid:durableId="1559438124">
    <w:abstractNumId w:val="24"/>
  </w:num>
  <w:num w:numId="28" w16cid:durableId="394359715">
    <w:abstractNumId w:val="1"/>
  </w:num>
  <w:num w:numId="29" w16cid:durableId="1489832125">
    <w:abstractNumId w:val="13"/>
  </w:num>
  <w:num w:numId="30" w16cid:durableId="1515800277">
    <w:abstractNumId w:val="23"/>
  </w:num>
  <w:num w:numId="31" w16cid:durableId="1685667041">
    <w:abstractNumId w:val="7"/>
  </w:num>
  <w:num w:numId="32" w16cid:durableId="845171623">
    <w:abstractNumId w:val="26"/>
  </w:num>
  <w:num w:numId="33" w16cid:durableId="1586527743">
    <w:abstractNumId w:val="35"/>
  </w:num>
  <w:num w:numId="34" w16cid:durableId="509881469">
    <w:abstractNumId w:val="32"/>
  </w:num>
  <w:num w:numId="35" w16cid:durableId="1468007826">
    <w:abstractNumId w:val="34"/>
  </w:num>
  <w:num w:numId="36" w16cid:durableId="1724056110">
    <w:abstractNumId w:val="37"/>
  </w:num>
  <w:num w:numId="37" w16cid:durableId="701133330">
    <w:abstractNumId w:val="9"/>
  </w:num>
  <w:num w:numId="38" w16cid:durableId="138770532">
    <w:abstractNumId w:val="28"/>
  </w:num>
  <w:num w:numId="39" w16cid:durableId="1263033148">
    <w:abstractNumId w:val="20"/>
  </w:num>
  <w:num w:numId="40" w16cid:durableId="1673870714">
    <w:abstractNumId w:val="6"/>
  </w:num>
  <w:num w:numId="41" w16cid:durableId="33668965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1AB"/>
    <w:rsid w:val="000019A7"/>
    <w:rsid w:val="00001A05"/>
    <w:rsid w:val="00003EAD"/>
    <w:rsid w:val="0000778A"/>
    <w:rsid w:val="00015264"/>
    <w:rsid w:val="00016789"/>
    <w:rsid w:val="00016DF8"/>
    <w:rsid w:val="00021801"/>
    <w:rsid w:val="0002247E"/>
    <w:rsid w:val="000243FE"/>
    <w:rsid w:val="00030F62"/>
    <w:rsid w:val="00031F28"/>
    <w:rsid w:val="000334A6"/>
    <w:rsid w:val="00034021"/>
    <w:rsid w:val="00042F33"/>
    <w:rsid w:val="00044BD7"/>
    <w:rsid w:val="000450D4"/>
    <w:rsid w:val="000455FA"/>
    <w:rsid w:val="00053F79"/>
    <w:rsid w:val="00057E9E"/>
    <w:rsid w:val="00063384"/>
    <w:rsid w:val="000646DC"/>
    <w:rsid w:val="00067351"/>
    <w:rsid w:val="000701B1"/>
    <w:rsid w:val="00072825"/>
    <w:rsid w:val="00074234"/>
    <w:rsid w:val="00075418"/>
    <w:rsid w:val="00076704"/>
    <w:rsid w:val="00077706"/>
    <w:rsid w:val="00090B36"/>
    <w:rsid w:val="000A0109"/>
    <w:rsid w:val="000A0D5A"/>
    <w:rsid w:val="000A403E"/>
    <w:rsid w:val="000A45D7"/>
    <w:rsid w:val="000B1B61"/>
    <w:rsid w:val="000B2FE4"/>
    <w:rsid w:val="000B630F"/>
    <w:rsid w:val="000C6185"/>
    <w:rsid w:val="000C7969"/>
    <w:rsid w:val="000D56C1"/>
    <w:rsid w:val="000D59E0"/>
    <w:rsid w:val="000E351B"/>
    <w:rsid w:val="000E3FE2"/>
    <w:rsid w:val="000F1397"/>
    <w:rsid w:val="000F26EB"/>
    <w:rsid w:val="001040A0"/>
    <w:rsid w:val="00114711"/>
    <w:rsid w:val="001159D7"/>
    <w:rsid w:val="00120D32"/>
    <w:rsid w:val="001213FC"/>
    <w:rsid w:val="0012708E"/>
    <w:rsid w:val="00130CBD"/>
    <w:rsid w:val="00142D4B"/>
    <w:rsid w:val="00145CB4"/>
    <w:rsid w:val="001764BB"/>
    <w:rsid w:val="00184E76"/>
    <w:rsid w:val="00190762"/>
    <w:rsid w:val="00193043"/>
    <w:rsid w:val="00193107"/>
    <w:rsid w:val="0019390C"/>
    <w:rsid w:val="001A08CC"/>
    <w:rsid w:val="001A48D1"/>
    <w:rsid w:val="001A603F"/>
    <w:rsid w:val="001B0490"/>
    <w:rsid w:val="001B181E"/>
    <w:rsid w:val="001B4A20"/>
    <w:rsid w:val="001B4D80"/>
    <w:rsid w:val="001C01AA"/>
    <w:rsid w:val="001D3DE8"/>
    <w:rsid w:val="001E0178"/>
    <w:rsid w:val="001E132E"/>
    <w:rsid w:val="001E51D1"/>
    <w:rsid w:val="001E528F"/>
    <w:rsid w:val="001F28E1"/>
    <w:rsid w:val="001F4C04"/>
    <w:rsid w:val="001F53B6"/>
    <w:rsid w:val="001F7EFF"/>
    <w:rsid w:val="00201D64"/>
    <w:rsid w:val="00205F85"/>
    <w:rsid w:val="002112E5"/>
    <w:rsid w:val="002131EA"/>
    <w:rsid w:val="00213B9A"/>
    <w:rsid w:val="00217957"/>
    <w:rsid w:val="002251AB"/>
    <w:rsid w:val="00231D14"/>
    <w:rsid w:val="0024355F"/>
    <w:rsid w:val="0026231F"/>
    <w:rsid w:val="00263C64"/>
    <w:rsid w:val="002654AD"/>
    <w:rsid w:val="00271B1B"/>
    <w:rsid w:val="00280E92"/>
    <w:rsid w:val="0028114E"/>
    <w:rsid w:val="002824A3"/>
    <w:rsid w:val="00282DA2"/>
    <w:rsid w:val="0028743C"/>
    <w:rsid w:val="00292034"/>
    <w:rsid w:val="00294830"/>
    <w:rsid w:val="002A63AA"/>
    <w:rsid w:val="002B1266"/>
    <w:rsid w:val="002B2131"/>
    <w:rsid w:val="002B6865"/>
    <w:rsid w:val="002B78E6"/>
    <w:rsid w:val="002C2A4F"/>
    <w:rsid w:val="002F1B69"/>
    <w:rsid w:val="002F4DE9"/>
    <w:rsid w:val="00304AEB"/>
    <w:rsid w:val="003117F9"/>
    <w:rsid w:val="003148E9"/>
    <w:rsid w:val="0031720B"/>
    <w:rsid w:val="00325A37"/>
    <w:rsid w:val="00335B8B"/>
    <w:rsid w:val="00335D6F"/>
    <w:rsid w:val="00347C2B"/>
    <w:rsid w:val="00351AEE"/>
    <w:rsid w:val="003560E6"/>
    <w:rsid w:val="003628EC"/>
    <w:rsid w:val="003726E2"/>
    <w:rsid w:val="00380E16"/>
    <w:rsid w:val="00395447"/>
    <w:rsid w:val="00396278"/>
    <w:rsid w:val="003B3AE3"/>
    <w:rsid w:val="003C0859"/>
    <w:rsid w:val="003C2D46"/>
    <w:rsid w:val="003D20E7"/>
    <w:rsid w:val="003D7450"/>
    <w:rsid w:val="003E11A9"/>
    <w:rsid w:val="003E6B75"/>
    <w:rsid w:val="003E739F"/>
    <w:rsid w:val="003F713A"/>
    <w:rsid w:val="00402D12"/>
    <w:rsid w:val="00403D74"/>
    <w:rsid w:val="00403E7C"/>
    <w:rsid w:val="00421A73"/>
    <w:rsid w:val="00424F34"/>
    <w:rsid w:val="004325E7"/>
    <w:rsid w:val="00432E2F"/>
    <w:rsid w:val="00434C8A"/>
    <w:rsid w:val="0044541B"/>
    <w:rsid w:val="00447FE0"/>
    <w:rsid w:val="0045410F"/>
    <w:rsid w:val="00455B24"/>
    <w:rsid w:val="00457BDB"/>
    <w:rsid w:val="00460DF6"/>
    <w:rsid w:val="00462E1D"/>
    <w:rsid w:val="0046340F"/>
    <w:rsid w:val="004678BC"/>
    <w:rsid w:val="00472E5C"/>
    <w:rsid w:val="00477AA1"/>
    <w:rsid w:val="0048766B"/>
    <w:rsid w:val="004A050C"/>
    <w:rsid w:val="004A1FAD"/>
    <w:rsid w:val="004A2616"/>
    <w:rsid w:val="004A4251"/>
    <w:rsid w:val="004A587F"/>
    <w:rsid w:val="004C3BC3"/>
    <w:rsid w:val="004C5431"/>
    <w:rsid w:val="004C5CFA"/>
    <w:rsid w:val="004C762D"/>
    <w:rsid w:val="004E3170"/>
    <w:rsid w:val="004F3EB9"/>
    <w:rsid w:val="0050203F"/>
    <w:rsid w:val="005033E5"/>
    <w:rsid w:val="00505716"/>
    <w:rsid w:val="005228F6"/>
    <w:rsid w:val="005271E8"/>
    <w:rsid w:val="00540362"/>
    <w:rsid w:val="00540669"/>
    <w:rsid w:val="0054455B"/>
    <w:rsid w:val="0054585F"/>
    <w:rsid w:val="00554333"/>
    <w:rsid w:val="005550D4"/>
    <w:rsid w:val="00573DF1"/>
    <w:rsid w:val="00582B63"/>
    <w:rsid w:val="0059188B"/>
    <w:rsid w:val="00596E08"/>
    <w:rsid w:val="005B12CC"/>
    <w:rsid w:val="005B5878"/>
    <w:rsid w:val="005D1F21"/>
    <w:rsid w:val="005D2E78"/>
    <w:rsid w:val="005E043B"/>
    <w:rsid w:val="005E13E5"/>
    <w:rsid w:val="005E1F0E"/>
    <w:rsid w:val="005F1D92"/>
    <w:rsid w:val="0060342E"/>
    <w:rsid w:val="00607B80"/>
    <w:rsid w:val="00607C29"/>
    <w:rsid w:val="00610716"/>
    <w:rsid w:val="00614F2C"/>
    <w:rsid w:val="0061613B"/>
    <w:rsid w:val="00623AA5"/>
    <w:rsid w:val="00623C09"/>
    <w:rsid w:val="0062412C"/>
    <w:rsid w:val="00625FBD"/>
    <w:rsid w:val="006414F1"/>
    <w:rsid w:val="00642FF6"/>
    <w:rsid w:val="00651756"/>
    <w:rsid w:val="0065774A"/>
    <w:rsid w:val="00657C64"/>
    <w:rsid w:val="00664D09"/>
    <w:rsid w:val="00666585"/>
    <w:rsid w:val="00667BD8"/>
    <w:rsid w:val="006815A5"/>
    <w:rsid w:val="00682791"/>
    <w:rsid w:val="006831BA"/>
    <w:rsid w:val="00691838"/>
    <w:rsid w:val="00695E63"/>
    <w:rsid w:val="006A62D5"/>
    <w:rsid w:val="006B228E"/>
    <w:rsid w:val="006B24D9"/>
    <w:rsid w:val="006B4C75"/>
    <w:rsid w:val="006B6F1F"/>
    <w:rsid w:val="006D0E62"/>
    <w:rsid w:val="006D4895"/>
    <w:rsid w:val="006D69E9"/>
    <w:rsid w:val="006E0F13"/>
    <w:rsid w:val="006E4EAC"/>
    <w:rsid w:val="00712D08"/>
    <w:rsid w:val="00713C03"/>
    <w:rsid w:val="00714A76"/>
    <w:rsid w:val="007200F5"/>
    <w:rsid w:val="00734987"/>
    <w:rsid w:val="007362AD"/>
    <w:rsid w:val="00736330"/>
    <w:rsid w:val="007807A1"/>
    <w:rsid w:val="007822A0"/>
    <w:rsid w:val="007838C2"/>
    <w:rsid w:val="00783ED5"/>
    <w:rsid w:val="007927E5"/>
    <w:rsid w:val="00793B33"/>
    <w:rsid w:val="00797359"/>
    <w:rsid w:val="00797A16"/>
    <w:rsid w:val="007A56D4"/>
    <w:rsid w:val="007C35FA"/>
    <w:rsid w:val="007C69D9"/>
    <w:rsid w:val="007D448C"/>
    <w:rsid w:val="007D5355"/>
    <w:rsid w:val="007D59BB"/>
    <w:rsid w:val="007D7C3F"/>
    <w:rsid w:val="007E0532"/>
    <w:rsid w:val="007E36F7"/>
    <w:rsid w:val="007F06AF"/>
    <w:rsid w:val="0080043A"/>
    <w:rsid w:val="008023E1"/>
    <w:rsid w:val="00805B4E"/>
    <w:rsid w:val="00817389"/>
    <w:rsid w:val="00820EB6"/>
    <w:rsid w:val="00821AE9"/>
    <w:rsid w:val="0083631F"/>
    <w:rsid w:val="00850293"/>
    <w:rsid w:val="00850FC0"/>
    <w:rsid w:val="00862D39"/>
    <w:rsid w:val="00864305"/>
    <w:rsid w:val="00872603"/>
    <w:rsid w:val="008732EB"/>
    <w:rsid w:val="0087705A"/>
    <w:rsid w:val="00880ABC"/>
    <w:rsid w:val="008824E3"/>
    <w:rsid w:val="0088396F"/>
    <w:rsid w:val="00891C9C"/>
    <w:rsid w:val="008A2052"/>
    <w:rsid w:val="008A391F"/>
    <w:rsid w:val="008A5265"/>
    <w:rsid w:val="008A790E"/>
    <w:rsid w:val="008C23E8"/>
    <w:rsid w:val="008C440C"/>
    <w:rsid w:val="008D4C10"/>
    <w:rsid w:val="008E5D52"/>
    <w:rsid w:val="008F610F"/>
    <w:rsid w:val="00901F28"/>
    <w:rsid w:val="00913012"/>
    <w:rsid w:val="00914C88"/>
    <w:rsid w:val="00916B1A"/>
    <w:rsid w:val="0092367F"/>
    <w:rsid w:val="0092549D"/>
    <w:rsid w:val="00926419"/>
    <w:rsid w:val="0093273A"/>
    <w:rsid w:val="00932D35"/>
    <w:rsid w:val="00942D7D"/>
    <w:rsid w:val="0094386D"/>
    <w:rsid w:val="00944562"/>
    <w:rsid w:val="00944929"/>
    <w:rsid w:val="00945AAA"/>
    <w:rsid w:val="00947A75"/>
    <w:rsid w:val="00953EB3"/>
    <w:rsid w:val="00967C71"/>
    <w:rsid w:val="00972C8D"/>
    <w:rsid w:val="0097423F"/>
    <w:rsid w:val="00975350"/>
    <w:rsid w:val="00975DEF"/>
    <w:rsid w:val="009869C4"/>
    <w:rsid w:val="00991976"/>
    <w:rsid w:val="00993622"/>
    <w:rsid w:val="00996170"/>
    <w:rsid w:val="009A3DA2"/>
    <w:rsid w:val="009A4735"/>
    <w:rsid w:val="009A663A"/>
    <w:rsid w:val="009B1C3F"/>
    <w:rsid w:val="009B4B56"/>
    <w:rsid w:val="009B6C15"/>
    <w:rsid w:val="009C0DDA"/>
    <w:rsid w:val="009C1E8D"/>
    <w:rsid w:val="009C3C50"/>
    <w:rsid w:val="009C4D41"/>
    <w:rsid w:val="009C5FF1"/>
    <w:rsid w:val="009D03D3"/>
    <w:rsid w:val="009D1BE4"/>
    <w:rsid w:val="009D1C06"/>
    <w:rsid w:val="009E2077"/>
    <w:rsid w:val="009E21AA"/>
    <w:rsid w:val="009E5205"/>
    <w:rsid w:val="009E59BC"/>
    <w:rsid w:val="009F072E"/>
    <w:rsid w:val="009F1519"/>
    <w:rsid w:val="009F5EBE"/>
    <w:rsid w:val="009F69E0"/>
    <w:rsid w:val="00A00849"/>
    <w:rsid w:val="00A033F4"/>
    <w:rsid w:val="00A07EEA"/>
    <w:rsid w:val="00A13321"/>
    <w:rsid w:val="00A16DBE"/>
    <w:rsid w:val="00A21F3B"/>
    <w:rsid w:val="00A22700"/>
    <w:rsid w:val="00A31792"/>
    <w:rsid w:val="00A47FFB"/>
    <w:rsid w:val="00A511E7"/>
    <w:rsid w:val="00A51F75"/>
    <w:rsid w:val="00A57F93"/>
    <w:rsid w:val="00A60FD5"/>
    <w:rsid w:val="00A61D26"/>
    <w:rsid w:val="00A67F53"/>
    <w:rsid w:val="00A81E77"/>
    <w:rsid w:val="00A84E7D"/>
    <w:rsid w:val="00A873DC"/>
    <w:rsid w:val="00A93F83"/>
    <w:rsid w:val="00A9763A"/>
    <w:rsid w:val="00AA1155"/>
    <w:rsid w:val="00AA1295"/>
    <w:rsid w:val="00AA3FEB"/>
    <w:rsid w:val="00AA5E20"/>
    <w:rsid w:val="00AB0986"/>
    <w:rsid w:val="00AB3BAA"/>
    <w:rsid w:val="00AB5044"/>
    <w:rsid w:val="00AC42AE"/>
    <w:rsid w:val="00AD0C5C"/>
    <w:rsid w:val="00AD2A78"/>
    <w:rsid w:val="00AE507E"/>
    <w:rsid w:val="00B0233D"/>
    <w:rsid w:val="00B06712"/>
    <w:rsid w:val="00B15C84"/>
    <w:rsid w:val="00B22929"/>
    <w:rsid w:val="00B229E5"/>
    <w:rsid w:val="00B232B2"/>
    <w:rsid w:val="00B240B3"/>
    <w:rsid w:val="00B278A5"/>
    <w:rsid w:val="00B30AC6"/>
    <w:rsid w:val="00B36365"/>
    <w:rsid w:val="00B37B65"/>
    <w:rsid w:val="00B42F69"/>
    <w:rsid w:val="00B52BA0"/>
    <w:rsid w:val="00B53E16"/>
    <w:rsid w:val="00B55083"/>
    <w:rsid w:val="00B56902"/>
    <w:rsid w:val="00B64AB8"/>
    <w:rsid w:val="00B66AD7"/>
    <w:rsid w:val="00B75027"/>
    <w:rsid w:val="00B95BA5"/>
    <w:rsid w:val="00B965B0"/>
    <w:rsid w:val="00B97760"/>
    <w:rsid w:val="00BA286E"/>
    <w:rsid w:val="00BA49C6"/>
    <w:rsid w:val="00BA5508"/>
    <w:rsid w:val="00BA59EB"/>
    <w:rsid w:val="00BB03AF"/>
    <w:rsid w:val="00BB102A"/>
    <w:rsid w:val="00BC5FC8"/>
    <w:rsid w:val="00BC7BAA"/>
    <w:rsid w:val="00BD1D7C"/>
    <w:rsid w:val="00BD3B89"/>
    <w:rsid w:val="00BD5328"/>
    <w:rsid w:val="00BE2C34"/>
    <w:rsid w:val="00BF70DE"/>
    <w:rsid w:val="00C0105F"/>
    <w:rsid w:val="00C02A3E"/>
    <w:rsid w:val="00C035AB"/>
    <w:rsid w:val="00C06E0B"/>
    <w:rsid w:val="00C06E33"/>
    <w:rsid w:val="00C13158"/>
    <w:rsid w:val="00C234B6"/>
    <w:rsid w:val="00C306D4"/>
    <w:rsid w:val="00C3105C"/>
    <w:rsid w:val="00C41584"/>
    <w:rsid w:val="00C4460C"/>
    <w:rsid w:val="00C51123"/>
    <w:rsid w:val="00C536A7"/>
    <w:rsid w:val="00C6395B"/>
    <w:rsid w:val="00C65A73"/>
    <w:rsid w:val="00C751F2"/>
    <w:rsid w:val="00C77A56"/>
    <w:rsid w:val="00C8027E"/>
    <w:rsid w:val="00C81571"/>
    <w:rsid w:val="00C84EB2"/>
    <w:rsid w:val="00C854D4"/>
    <w:rsid w:val="00C862FD"/>
    <w:rsid w:val="00C86A8D"/>
    <w:rsid w:val="00C917F2"/>
    <w:rsid w:val="00CA49B8"/>
    <w:rsid w:val="00CA7FA8"/>
    <w:rsid w:val="00CC0BF5"/>
    <w:rsid w:val="00CC17A0"/>
    <w:rsid w:val="00CD26AC"/>
    <w:rsid w:val="00CE1486"/>
    <w:rsid w:val="00CE32F3"/>
    <w:rsid w:val="00CE4E34"/>
    <w:rsid w:val="00CE6183"/>
    <w:rsid w:val="00CF1DF2"/>
    <w:rsid w:val="00CF49AF"/>
    <w:rsid w:val="00D12F13"/>
    <w:rsid w:val="00D171EE"/>
    <w:rsid w:val="00D249D1"/>
    <w:rsid w:val="00D33D69"/>
    <w:rsid w:val="00D33E0C"/>
    <w:rsid w:val="00D34D04"/>
    <w:rsid w:val="00D370FE"/>
    <w:rsid w:val="00D40BB2"/>
    <w:rsid w:val="00D41C1A"/>
    <w:rsid w:val="00D45B43"/>
    <w:rsid w:val="00D534DA"/>
    <w:rsid w:val="00D53FDD"/>
    <w:rsid w:val="00D560C0"/>
    <w:rsid w:val="00D57877"/>
    <w:rsid w:val="00D61851"/>
    <w:rsid w:val="00D64391"/>
    <w:rsid w:val="00D65F94"/>
    <w:rsid w:val="00D747AC"/>
    <w:rsid w:val="00D80A84"/>
    <w:rsid w:val="00D83B44"/>
    <w:rsid w:val="00D921AA"/>
    <w:rsid w:val="00D93464"/>
    <w:rsid w:val="00D9483A"/>
    <w:rsid w:val="00DA1003"/>
    <w:rsid w:val="00DB10B8"/>
    <w:rsid w:val="00DC4274"/>
    <w:rsid w:val="00DC6AF9"/>
    <w:rsid w:val="00DD146E"/>
    <w:rsid w:val="00DD2547"/>
    <w:rsid w:val="00DD6D0D"/>
    <w:rsid w:val="00DE1F69"/>
    <w:rsid w:val="00DE2AD1"/>
    <w:rsid w:val="00DE6A43"/>
    <w:rsid w:val="00DE79FD"/>
    <w:rsid w:val="00DF3D88"/>
    <w:rsid w:val="00DF63C7"/>
    <w:rsid w:val="00DF696A"/>
    <w:rsid w:val="00E00952"/>
    <w:rsid w:val="00E04A3C"/>
    <w:rsid w:val="00E064B1"/>
    <w:rsid w:val="00E066C7"/>
    <w:rsid w:val="00E15603"/>
    <w:rsid w:val="00E200E9"/>
    <w:rsid w:val="00E2319E"/>
    <w:rsid w:val="00E33AE7"/>
    <w:rsid w:val="00E3790B"/>
    <w:rsid w:val="00E4497D"/>
    <w:rsid w:val="00E451B8"/>
    <w:rsid w:val="00E46224"/>
    <w:rsid w:val="00E5081F"/>
    <w:rsid w:val="00E50A5A"/>
    <w:rsid w:val="00E5219E"/>
    <w:rsid w:val="00E537B0"/>
    <w:rsid w:val="00E565F6"/>
    <w:rsid w:val="00E64870"/>
    <w:rsid w:val="00E64D5F"/>
    <w:rsid w:val="00E660D8"/>
    <w:rsid w:val="00E760C3"/>
    <w:rsid w:val="00E8005B"/>
    <w:rsid w:val="00E8043E"/>
    <w:rsid w:val="00E82AED"/>
    <w:rsid w:val="00E8399F"/>
    <w:rsid w:val="00E87496"/>
    <w:rsid w:val="00E93A2F"/>
    <w:rsid w:val="00E946DB"/>
    <w:rsid w:val="00E95C4B"/>
    <w:rsid w:val="00EA0F59"/>
    <w:rsid w:val="00EA36A0"/>
    <w:rsid w:val="00EA4555"/>
    <w:rsid w:val="00EA6CA4"/>
    <w:rsid w:val="00EB311E"/>
    <w:rsid w:val="00EC19DA"/>
    <w:rsid w:val="00EC2709"/>
    <w:rsid w:val="00ED239A"/>
    <w:rsid w:val="00EE02C6"/>
    <w:rsid w:val="00EE0981"/>
    <w:rsid w:val="00EE6684"/>
    <w:rsid w:val="00EE735A"/>
    <w:rsid w:val="00EF2411"/>
    <w:rsid w:val="00EF7D4F"/>
    <w:rsid w:val="00F00390"/>
    <w:rsid w:val="00F109CA"/>
    <w:rsid w:val="00F15D48"/>
    <w:rsid w:val="00F2338F"/>
    <w:rsid w:val="00F30671"/>
    <w:rsid w:val="00F332EA"/>
    <w:rsid w:val="00F44B92"/>
    <w:rsid w:val="00F45DF3"/>
    <w:rsid w:val="00F51E05"/>
    <w:rsid w:val="00F54FBB"/>
    <w:rsid w:val="00F55283"/>
    <w:rsid w:val="00F602D7"/>
    <w:rsid w:val="00F61ED0"/>
    <w:rsid w:val="00F7192D"/>
    <w:rsid w:val="00F84855"/>
    <w:rsid w:val="00F918E4"/>
    <w:rsid w:val="00F9442A"/>
    <w:rsid w:val="00F9725B"/>
    <w:rsid w:val="00FA20B1"/>
    <w:rsid w:val="00FA4577"/>
    <w:rsid w:val="00FA4F7C"/>
    <w:rsid w:val="00FC3010"/>
    <w:rsid w:val="00FD0450"/>
    <w:rsid w:val="00FE0F93"/>
    <w:rsid w:val="00FE13C6"/>
    <w:rsid w:val="00FE4311"/>
    <w:rsid w:val="00FF07CD"/>
    <w:rsid w:val="00FF0C80"/>
    <w:rsid w:val="00FF56D5"/>
    <w:rsid w:val="00FF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0E0A0"/>
  <w15:chartTrackingRefBased/>
  <w15:docId w15:val="{080F149E-2C81-45AA-800A-4A93BC42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2412C"/>
    <w:pPr>
      <w:ind w:left="720"/>
      <w:contextualSpacing/>
    </w:pPr>
  </w:style>
  <w:style w:type="table" w:styleId="Grilledutableau">
    <w:name w:val="Table Grid"/>
    <w:basedOn w:val="TableauNormal"/>
    <w:uiPriority w:val="39"/>
    <w:rsid w:val="00B64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84E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4E7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FE431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E4311"/>
  </w:style>
  <w:style w:type="paragraph" w:styleId="Pieddepage">
    <w:name w:val="footer"/>
    <w:basedOn w:val="Normal"/>
    <w:link w:val="PieddepageCar"/>
    <w:uiPriority w:val="99"/>
    <w:unhideWhenUsed/>
    <w:rsid w:val="00FE431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E4311"/>
  </w:style>
  <w:style w:type="character" w:styleId="Marquedecommentaire">
    <w:name w:val="annotation reference"/>
    <w:basedOn w:val="Policepardfaut"/>
    <w:uiPriority w:val="99"/>
    <w:semiHidden/>
    <w:unhideWhenUsed/>
    <w:rsid w:val="003560E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560E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560E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560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560E6"/>
    <w:rPr>
      <w:b/>
      <w:bCs/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sid w:val="00B232B2"/>
    <w:rPr>
      <w:color w:val="666666"/>
    </w:rPr>
  </w:style>
  <w:style w:type="table" w:customStyle="1" w:styleId="Grilledutableau1">
    <w:name w:val="Grille du tableau1"/>
    <w:basedOn w:val="TableauNormal"/>
    <w:next w:val="Grilledutableau"/>
    <w:uiPriority w:val="39"/>
    <w:rsid w:val="00CC17A0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1C01A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C01AA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EF7D4F"/>
    <w:rPr>
      <w:color w:val="954F72" w:themeColor="followedHyperlink"/>
      <w:u w:val="single"/>
    </w:rPr>
  </w:style>
  <w:style w:type="paragraph" w:styleId="Corpsdetexte">
    <w:name w:val="Body Text"/>
    <w:basedOn w:val="Normal"/>
    <w:link w:val="CorpsdetexteCar"/>
    <w:uiPriority w:val="1"/>
    <w:qFormat/>
    <w:rsid w:val="00C65A73"/>
    <w:pPr>
      <w:widowControl w:val="0"/>
      <w:autoSpaceDE w:val="0"/>
      <w:autoSpaceDN w:val="0"/>
      <w:spacing w:before="3" w:after="0" w:line="240" w:lineRule="auto"/>
    </w:pPr>
    <w:rPr>
      <w:rFonts w:ascii="Calibri" w:eastAsia="Calibri" w:hAnsi="Calibri" w:cs="Calibri"/>
      <w:sz w:val="24"/>
      <w:szCs w:val="24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C65A73"/>
    <w:rPr>
      <w:rFonts w:ascii="Calibri" w:eastAsia="Calibri" w:hAnsi="Calibri" w:cs="Calibri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6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gscq3e\Desktop\Protocol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5796A-EC48-4D59-8C2D-DFE89660581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f6dec78-7ded-4395-975c-6edbb7d10b16}" enabled="0" method="" siteId="{3f6dec78-7ded-4395-975c-6edbb7d10b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Protocole.dotx</Template>
  <TotalTime>1</TotalTime>
  <Pages>2</Pages>
  <Words>383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MJQ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Marie-Eve Ella</dc:creator>
  <cp:keywords/>
  <dc:description/>
  <cp:lastModifiedBy>Élaine Bégin</cp:lastModifiedBy>
  <cp:revision>3</cp:revision>
  <cp:lastPrinted>2025-06-16T14:05:00Z</cp:lastPrinted>
  <dcterms:created xsi:type="dcterms:W3CDTF">2026-09-14T14:43:00Z</dcterms:created>
  <dcterms:modified xsi:type="dcterms:W3CDTF">2026-09-14T14:44:00Z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-1376589922</vt:i4>
  </property>
</Properties>
</file>